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Spec="center" w:tblpY="108"/>
        <w:tblOverlap w:val="never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67"/>
      </w:tblGrid>
      <w:tr w:rsidR="002377CC" w:rsidRPr="002377CC" w:rsidTr="00BA41E5">
        <w:trPr>
          <w:trHeight w:val="841"/>
        </w:trPr>
        <w:tc>
          <w:tcPr>
            <w:tcW w:w="9667" w:type="dxa"/>
          </w:tcPr>
          <w:p w:rsidR="002377CC" w:rsidRPr="00676718" w:rsidRDefault="002377CC" w:rsidP="004D0909">
            <w:pPr>
              <w:jc w:val="right"/>
              <w:rPr>
                <w:b/>
                <w:bCs/>
                <w:szCs w:val="21"/>
              </w:rPr>
            </w:pPr>
            <w:r w:rsidRPr="00676718">
              <w:rPr>
                <w:rFonts w:hint="eastAsia"/>
                <w:b/>
                <w:bCs/>
                <w:szCs w:val="21"/>
              </w:rPr>
              <w:t>资助申请书</w:t>
            </w:r>
          </w:p>
          <w:p w:rsidR="002377CC" w:rsidRPr="004D0909" w:rsidRDefault="00BD3F9A" w:rsidP="00BD3F9A">
            <w:pPr>
              <w:jc w:val="right"/>
              <w:rPr>
                <w:b/>
                <w:bCs/>
              </w:rPr>
            </w:pPr>
            <w:r>
              <w:rPr>
                <w:rFonts w:hint="eastAsia"/>
                <w:b/>
                <w:bCs/>
                <w:szCs w:val="21"/>
              </w:rPr>
              <w:t>2</w:t>
            </w:r>
            <w:r>
              <w:rPr>
                <w:b/>
                <w:bCs/>
                <w:szCs w:val="21"/>
              </w:rPr>
              <w:t>018</w:t>
            </w:r>
            <w:r>
              <w:rPr>
                <w:rFonts w:hint="eastAsia"/>
                <w:b/>
                <w:bCs/>
                <w:szCs w:val="21"/>
              </w:rPr>
              <w:t>年</w:t>
            </w:r>
            <w:r w:rsidR="002377CC" w:rsidRPr="00676718">
              <w:rPr>
                <w:rFonts w:hint="eastAsia"/>
                <w:b/>
                <w:bCs/>
                <w:szCs w:val="21"/>
              </w:rPr>
              <w:t>青年公共艺术资助计划</w:t>
            </w:r>
            <w:r>
              <w:rPr>
                <w:rFonts w:hint="eastAsia"/>
                <w:b/>
                <w:bCs/>
                <w:szCs w:val="21"/>
              </w:rPr>
              <w:t>（第</w:t>
            </w:r>
            <w:r w:rsidR="002377CC" w:rsidRPr="00676718">
              <w:rPr>
                <w:rFonts w:hint="eastAsia"/>
                <w:b/>
                <w:bCs/>
                <w:szCs w:val="21"/>
              </w:rPr>
              <w:t>一期）适用</w:t>
            </w:r>
            <w:r>
              <w:rPr>
                <w:rFonts w:hint="eastAsia"/>
                <w:b/>
                <w:bCs/>
                <w:szCs w:val="21"/>
              </w:rPr>
              <w:t xml:space="preserve"> </w:t>
            </w:r>
            <w:r>
              <w:rPr>
                <w:b/>
                <w:bCs/>
                <w:szCs w:val="21"/>
              </w:rPr>
              <w:t xml:space="preserve">                                                </w:t>
            </w:r>
          </w:p>
        </w:tc>
      </w:tr>
    </w:tbl>
    <w:p w:rsidR="002377CC" w:rsidRDefault="00DC778A" w:rsidP="002C22CD">
      <w:r>
        <w:rPr>
          <w:rFonts w:ascii="华文细黑" w:eastAsia="华文细黑" w:hAnsi="华文细黑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616D125" wp14:editId="64625FC4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635875" cy="10796270"/>
            <wp:effectExtent l="0" t="0" r="3175" b="5080"/>
            <wp:wrapNone/>
            <wp:docPr id="37" name="图片 37" descr="C:\Users\peter\Desktop\huang\5_画板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\Desktop\huang\5_画板 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75" cy="1079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08"/>
      </w:tblGrid>
      <w:tr w:rsidR="00E729CA" w:rsidTr="00190D46">
        <w:trPr>
          <w:jc w:val="center"/>
        </w:trPr>
        <w:tc>
          <w:tcPr>
            <w:tcW w:w="9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hideMark/>
          </w:tcPr>
          <w:p w:rsidR="00E729CA" w:rsidRDefault="00E729CA">
            <w:pPr>
              <w:jc w:val="center"/>
              <w:rPr>
                <w:rFonts w:ascii="等线" w:eastAsia="等线" w:hAnsi="等线"/>
                <w:szCs w:val="22"/>
              </w:rPr>
            </w:pPr>
            <w:r w:rsidRPr="002E3EA3">
              <w:rPr>
                <w:rFonts w:hint="eastAsia"/>
                <w:b/>
                <w:bCs/>
                <w:color w:val="DCB38D"/>
              </w:rPr>
              <w:t>广东省和的慈善基金会和艺术基金专用</w:t>
            </w:r>
          </w:p>
        </w:tc>
      </w:tr>
      <w:tr w:rsidR="00E729CA" w:rsidTr="002E7163">
        <w:trPr>
          <w:jc w:val="center"/>
        </w:trPr>
        <w:tc>
          <w:tcPr>
            <w:tcW w:w="9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B38D"/>
          </w:tcPr>
          <w:p w:rsidR="00E729CA" w:rsidRDefault="00E729CA">
            <w:pPr>
              <w:rPr>
                <w:rFonts w:ascii="等线" w:eastAsia="等线" w:hAnsi="等线"/>
                <w:szCs w:val="22"/>
              </w:rPr>
            </w:pPr>
          </w:p>
          <w:p w:rsidR="00E729CA" w:rsidRDefault="00E729CA">
            <w:pPr>
              <w:rPr>
                <w:rFonts w:ascii="等线" w:eastAsia="等线" w:hAnsi="等线"/>
                <w:szCs w:val="22"/>
              </w:rPr>
            </w:pPr>
          </w:p>
          <w:p w:rsidR="00E729CA" w:rsidRDefault="00E729CA">
            <w:pPr>
              <w:rPr>
                <w:rFonts w:ascii="等线" w:eastAsia="等线" w:hAnsi="等线"/>
                <w:szCs w:val="22"/>
              </w:rPr>
            </w:pPr>
          </w:p>
          <w:p w:rsidR="00E729CA" w:rsidRDefault="00E729CA">
            <w:pPr>
              <w:rPr>
                <w:rFonts w:ascii="等线" w:eastAsia="等线" w:hAnsi="等线"/>
                <w:szCs w:val="22"/>
              </w:rPr>
            </w:pPr>
          </w:p>
          <w:p w:rsidR="00E729CA" w:rsidRDefault="00E729CA">
            <w:pPr>
              <w:rPr>
                <w:rFonts w:ascii="等线" w:eastAsia="等线" w:hAnsi="等线"/>
                <w:szCs w:val="22"/>
              </w:rPr>
            </w:pPr>
          </w:p>
          <w:p w:rsidR="00E729CA" w:rsidRDefault="00E729CA">
            <w:pPr>
              <w:rPr>
                <w:rFonts w:ascii="等线" w:eastAsia="等线" w:hAnsi="等线"/>
                <w:szCs w:val="22"/>
              </w:rPr>
            </w:pPr>
          </w:p>
        </w:tc>
      </w:tr>
    </w:tbl>
    <w:p w:rsidR="00E729CA" w:rsidRPr="00015E1A" w:rsidRDefault="00E729CA" w:rsidP="002C22CD"/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3544"/>
        <w:gridCol w:w="1417"/>
        <w:gridCol w:w="3402"/>
      </w:tblGrid>
      <w:tr w:rsidR="002377CC" w:rsidRPr="002377CC" w:rsidTr="002E7163">
        <w:trPr>
          <w:trHeight w:val="398"/>
          <w:jc w:val="center"/>
        </w:trPr>
        <w:tc>
          <w:tcPr>
            <w:tcW w:w="9776" w:type="dxa"/>
            <w:gridSpan w:val="4"/>
            <w:shd w:val="clear" w:color="auto" w:fill="404040" w:themeFill="text1" w:themeFillTint="BF"/>
          </w:tcPr>
          <w:p w:rsidR="002377CC" w:rsidRPr="002E7163" w:rsidRDefault="002377CC" w:rsidP="002377CC">
            <w:pPr>
              <w:rPr>
                <w:b/>
                <w:bCs/>
                <w:color w:val="DCB38D"/>
              </w:rPr>
            </w:pPr>
            <w:r w:rsidRPr="002E7163">
              <w:rPr>
                <w:rFonts w:hint="eastAsia"/>
                <w:b/>
                <w:bCs/>
                <w:color w:val="DCB38D"/>
              </w:rPr>
              <w:t>第一部分：申请者基本资料</w:t>
            </w:r>
          </w:p>
        </w:tc>
      </w:tr>
      <w:tr w:rsidR="002377CC" w:rsidRPr="002377CC" w:rsidTr="002E7163">
        <w:trPr>
          <w:trHeight w:val="297"/>
          <w:jc w:val="center"/>
        </w:trPr>
        <w:tc>
          <w:tcPr>
            <w:tcW w:w="9776" w:type="dxa"/>
            <w:gridSpan w:val="4"/>
            <w:shd w:val="clear" w:color="auto" w:fill="DCB38D"/>
          </w:tcPr>
          <w:p w:rsidR="002377CC" w:rsidRPr="002377CC" w:rsidRDefault="002377CC" w:rsidP="002377CC">
            <w:r w:rsidRPr="002E3EA3">
              <w:rPr>
                <w:rFonts w:hint="eastAsia"/>
                <w:b/>
                <w:bCs/>
                <w:color w:val="404040" w:themeColor="text1" w:themeTint="BF"/>
              </w:rPr>
              <w:t>一、申请者资料</w:t>
            </w:r>
            <w:r w:rsidRPr="002E7163">
              <w:rPr>
                <w:rFonts w:hint="eastAsia"/>
                <w:b/>
                <w:bCs/>
                <w:color w:val="595959" w:themeColor="text1" w:themeTint="A6"/>
              </w:rPr>
              <w:tab/>
            </w:r>
            <w:r w:rsidRPr="002E7163">
              <w:rPr>
                <w:rFonts w:hint="eastAsia"/>
                <w:b/>
                <w:bCs/>
                <w:color w:val="3B3838" w:themeColor="background2" w:themeShade="40"/>
              </w:rPr>
              <w:tab/>
            </w:r>
          </w:p>
        </w:tc>
      </w:tr>
      <w:tr w:rsidR="00747C13" w:rsidRPr="002377CC" w:rsidTr="002847E0">
        <w:trPr>
          <w:jc w:val="center"/>
        </w:trPr>
        <w:tc>
          <w:tcPr>
            <w:tcW w:w="1413" w:type="dxa"/>
            <w:vAlign w:val="center"/>
          </w:tcPr>
          <w:p w:rsidR="00747C13" w:rsidRPr="002377CC" w:rsidRDefault="00747C13" w:rsidP="002377CC">
            <w:r w:rsidRPr="002377CC">
              <w:rPr>
                <w:rFonts w:hint="eastAsia"/>
              </w:rPr>
              <w:t>负责人：</w:t>
            </w:r>
          </w:p>
        </w:tc>
        <w:tc>
          <w:tcPr>
            <w:tcW w:w="3544" w:type="dxa"/>
            <w:vAlign w:val="center"/>
          </w:tcPr>
          <w:p w:rsidR="00747C13" w:rsidRPr="002377CC" w:rsidRDefault="00747C13" w:rsidP="002377CC"/>
        </w:tc>
        <w:tc>
          <w:tcPr>
            <w:tcW w:w="1417" w:type="dxa"/>
            <w:vAlign w:val="center"/>
          </w:tcPr>
          <w:p w:rsidR="00747C13" w:rsidRPr="002377CC" w:rsidRDefault="00747C13" w:rsidP="002377CC">
            <w:r w:rsidRPr="002377CC">
              <w:rPr>
                <w:rFonts w:hint="eastAsia"/>
              </w:rPr>
              <w:t>年龄：</w:t>
            </w:r>
          </w:p>
        </w:tc>
        <w:tc>
          <w:tcPr>
            <w:tcW w:w="3402" w:type="dxa"/>
            <w:vAlign w:val="center"/>
          </w:tcPr>
          <w:p w:rsidR="00747C13" w:rsidRPr="002377CC" w:rsidRDefault="00747C13" w:rsidP="002377CC"/>
        </w:tc>
      </w:tr>
      <w:tr w:rsidR="00747C13" w:rsidRPr="002377CC" w:rsidTr="002847E0">
        <w:trPr>
          <w:jc w:val="center"/>
        </w:trPr>
        <w:tc>
          <w:tcPr>
            <w:tcW w:w="1413" w:type="dxa"/>
            <w:vAlign w:val="center"/>
          </w:tcPr>
          <w:p w:rsidR="00747C13" w:rsidRPr="002377CC" w:rsidRDefault="00747C13" w:rsidP="002377CC">
            <w:r w:rsidRPr="002377CC">
              <w:rPr>
                <w:rFonts w:hint="eastAsia"/>
              </w:rPr>
              <w:t>国籍、地区：</w:t>
            </w:r>
          </w:p>
        </w:tc>
        <w:tc>
          <w:tcPr>
            <w:tcW w:w="3544" w:type="dxa"/>
            <w:vAlign w:val="center"/>
          </w:tcPr>
          <w:p w:rsidR="00747C13" w:rsidRPr="002377CC" w:rsidRDefault="00747C13" w:rsidP="002377CC"/>
        </w:tc>
        <w:tc>
          <w:tcPr>
            <w:tcW w:w="1417" w:type="dxa"/>
            <w:vAlign w:val="center"/>
          </w:tcPr>
          <w:p w:rsidR="00747C13" w:rsidRPr="002377CC" w:rsidRDefault="00747C13" w:rsidP="002377CC">
            <w:r w:rsidRPr="002377CC">
              <w:rPr>
                <w:rFonts w:hint="eastAsia"/>
              </w:rPr>
              <w:t>性别：</w:t>
            </w:r>
          </w:p>
        </w:tc>
        <w:tc>
          <w:tcPr>
            <w:tcW w:w="3402" w:type="dxa"/>
            <w:vAlign w:val="center"/>
          </w:tcPr>
          <w:p w:rsidR="00747C13" w:rsidRPr="002377CC" w:rsidRDefault="00747C13" w:rsidP="002377CC"/>
        </w:tc>
      </w:tr>
      <w:tr w:rsidR="00747C13" w:rsidRPr="002377CC" w:rsidTr="002847E0">
        <w:trPr>
          <w:jc w:val="center"/>
        </w:trPr>
        <w:tc>
          <w:tcPr>
            <w:tcW w:w="1413" w:type="dxa"/>
            <w:vAlign w:val="center"/>
          </w:tcPr>
          <w:p w:rsidR="00747C13" w:rsidRPr="002377CC" w:rsidRDefault="00747C13" w:rsidP="002377CC">
            <w:r w:rsidRPr="002377CC">
              <w:rPr>
                <w:rFonts w:hint="eastAsia"/>
              </w:rPr>
              <w:t>电话：</w:t>
            </w:r>
          </w:p>
        </w:tc>
        <w:tc>
          <w:tcPr>
            <w:tcW w:w="3544" w:type="dxa"/>
            <w:vAlign w:val="center"/>
          </w:tcPr>
          <w:p w:rsidR="00747C13" w:rsidRPr="002377CC" w:rsidRDefault="00747C13" w:rsidP="002377CC"/>
        </w:tc>
        <w:tc>
          <w:tcPr>
            <w:tcW w:w="1417" w:type="dxa"/>
            <w:vAlign w:val="center"/>
          </w:tcPr>
          <w:p w:rsidR="00747C13" w:rsidRPr="002377CC" w:rsidRDefault="00747C13" w:rsidP="002377CC">
            <w:r w:rsidRPr="002377CC">
              <w:rPr>
                <w:rFonts w:hint="eastAsia"/>
              </w:rPr>
              <w:t>E-mail</w:t>
            </w:r>
            <w:r w:rsidRPr="002377CC">
              <w:rPr>
                <w:rFonts w:hint="eastAsia"/>
              </w:rPr>
              <w:t>：</w:t>
            </w:r>
          </w:p>
        </w:tc>
        <w:tc>
          <w:tcPr>
            <w:tcW w:w="3402" w:type="dxa"/>
            <w:vAlign w:val="center"/>
          </w:tcPr>
          <w:p w:rsidR="00747C13" w:rsidRPr="002377CC" w:rsidRDefault="00747C13" w:rsidP="002377CC"/>
        </w:tc>
      </w:tr>
      <w:tr w:rsidR="00747C13" w:rsidRPr="002377CC" w:rsidTr="0099683B">
        <w:trPr>
          <w:jc w:val="center"/>
        </w:trPr>
        <w:tc>
          <w:tcPr>
            <w:tcW w:w="9776" w:type="dxa"/>
            <w:gridSpan w:val="4"/>
            <w:vAlign w:val="center"/>
          </w:tcPr>
          <w:p w:rsidR="00747C13" w:rsidRPr="002377CC" w:rsidRDefault="00747C13" w:rsidP="002377CC">
            <w:r w:rsidRPr="002377CC">
              <w:rPr>
                <w:rFonts w:hint="eastAsia"/>
              </w:rPr>
              <w:t>身份证号码：</w:t>
            </w:r>
          </w:p>
        </w:tc>
      </w:tr>
      <w:tr w:rsidR="00747C13" w:rsidRPr="002377CC" w:rsidTr="005B3B58">
        <w:trPr>
          <w:jc w:val="center"/>
        </w:trPr>
        <w:tc>
          <w:tcPr>
            <w:tcW w:w="9776" w:type="dxa"/>
            <w:gridSpan w:val="4"/>
            <w:vAlign w:val="center"/>
          </w:tcPr>
          <w:p w:rsidR="00747C13" w:rsidRPr="002377CC" w:rsidRDefault="00747C13" w:rsidP="002377CC">
            <w:r w:rsidRPr="002377CC">
              <w:rPr>
                <w:rFonts w:hint="eastAsia"/>
              </w:rPr>
              <w:t>通讯地址：</w:t>
            </w:r>
          </w:p>
        </w:tc>
      </w:tr>
      <w:tr w:rsidR="004A6DBE" w:rsidRPr="002377CC" w:rsidTr="002847E0">
        <w:trPr>
          <w:jc w:val="center"/>
        </w:trPr>
        <w:tc>
          <w:tcPr>
            <w:tcW w:w="1413" w:type="dxa"/>
            <w:vAlign w:val="center"/>
          </w:tcPr>
          <w:p w:rsidR="004A6DBE" w:rsidRPr="002377CC" w:rsidRDefault="004A6DBE" w:rsidP="002377CC">
            <w:r w:rsidRPr="002377CC">
              <w:rPr>
                <w:rFonts w:hint="eastAsia"/>
              </w:rPr>
              <w:t>最高学历：</w:t>
            </w:r>
          </w:p>
        </w:tc>
        <w:tc>
          <w:tcPr>
            <w:tcW w:w="3544" w:type="dxa"/>
            <w:vAlign w:val="center"/>
          </w:tcPr>
          <w:p w:rsidR="004A6DBE" w:rsidRPr="002377CC" w:rsidRDefault="004A6DBE" w:rsidP="002377CC"/>
        </w:tc>
        <w:tc>
          <w:tcPr>
            <w:tcW w:w="1417" w:type="dxa"/>
            <w:vAlign w:val="center"/>
          </w:tcPr>
          <w:p w:rsidR="004A6DBE" w:rsidRPr="002377CC" w:rsidRDefault="004A6DBE" w:rsidP="002377CC">
            <w:r w:rsidRPr="002377CC">
              <w:rPr>
                <w:rFonts w:hint="eastAsia"/>
              </w:rPr>
              <w:t>毕业院校：</w:t>
            </w:r>
          </w:p>
        </w:tc>
        <w:tc>
          <w:tcPr>
            <w:tcW w:w="3402" w:type="dxa"/>
            <w:vAlign w:val="center"/>
          </w:tcPr>
          <w:p w:rsidR="004A6DBE" w:rsidRPr="002377CC" w:rsidRDefault="004A6DBE" w:rsidP="002377CC"/>
        </w:tc>
      </w:tr>
      <w:tr w:rsidR="004A6DBE" w:rsidRPr="002377CC" w:rsidTr="002847E0">
        <w:trPr>
          <w:jc w:val="center"/>
        </w:trPr>
        <w:tc>
          <w:tcPr>
            <w:tcW w:w="1413" w:type="dxa"/>
            <w:vAlign w:val="center"/>
          </w:tcPr>
          <w:p w:rsidR="004A6DBE" w:rsidRPr="002377CC" w:rsidRDefault="004A6DBE" w:rsidP="002377CC">
            <w:r w:rsidRPr="002377CC">
              <w:rPr>
                <w:rFonts w:hint="eastAsia"/>
              </w:rPr>
              <w:t>专业类别：</w:t>
            </w:r>
          </w:p>
        </w:tc>
        <w:tc>
          <w:tcPr>
            <w:tcW w:w="3544" w:type="dxa"/>
            <w:vAlign w:val="center"/>
          </w:tcPr>
          <w:p w:rsidR="004A6DBE" w:rsidRPr="002377CC" w:rsidRDefault="004A6DBE" w:rsidP="002377CC"/>
        </w:tc>
        <w:tc>
          <w:tcPr>
            <w:tcW w:w="1417" w:type="dxa"/>
            <w:vAlign w:val="center"/>
          </w:tcPr>
          <w:p w:rsidR="004A6DBE" w:rsidRPr="002377CC" w:rsidRDefault="004A6DBE" w:rsidP="002377CC">
            <w:r w:rsidRPr="002377CC">
              <w:rPr>
                <w:rFonts w:hint="eastAsia"/>
              </w:rPr>
              <w:t>毕业时间：</w:t>
            </w:r>
          </w:p>
        </w:tc>
        <w:tc>
          <w:tcPr>
            <w:tcW w:w="3402" w:type="dxa"/>
            <w:vAlign w:val="center"/>
          </w:tcPr>
          <w:p w:rsidR="004A6DBE" w:rsidRPr="002377CC" w:rsidRDefault="004A6DBE" w:rsidP="002377CC"/>
        </w:tc>
      </w:tr>
      <w:tr w:rsidR="004A6DBE" w:rsidRPr="002377CC" w:rsidTr="003C4582">
        <w:trPr>
          <w:jc w:val="center"/>
        </w:trPr>
        <w:tc>
          <w:tcPr>
            <w:tcW w:w="9776" w:type="dxa"/>
            <w:gridSpan w:val="4"/>
            <w:vAlign w:val="center"/>
          </w:tcPr>
          <w:p w:rsidR="004A6DBE" w:rsidRDefault="004A6DBE" w:rsidP="002377CC">
            <w:r w:rsidRPr="002377CC">
              <w:rPr>
                <w:rFonts w:hint="eastAsia"/>
              </w:rPr>
              <w:t>最近一次工作</w:t>
            </w:r>
            <w:r w:rsidRPr="002377CC">
              <w:rPr>
                <w:rFonts w:hint="eastAsia"/>
              </w:rPr>
              <w:t>/</w:t>
            </w:r>
            <w:r>
              <w:rPr>
                <w:rFonts w:hint="eastAsia"/>
              </w:rPr>
              <w:t>有关</w:t>
            </w:r>
            <w:r w:rsidRPr="002377CC">
              <w:rPr>
                <w:rFonts w:hint="eastAsia"/>
              </w:rPr>
              <w:t>项目经历：</w:t>
            </w:r>
          </w:p>
          <w:p w:rsidR="004A6DBE" w:rsidRPr="002377CC" w:rsidRDefault="004A6DBE" w:rsidP="002377CC"/>
          <w:p w:rsidR="004A6DBE" w:rsidRPr="002377CC" w:rsidRDefault="004A6DBE" w:rsidP="002377CC"/>
        </w:tc>
      </w:tr>
      <w:tr w:rsidR="002377CC" w:rsidRPr="002377CC" w:rsidTr="00C02D26">
        <w:trPr>
          <w:jc w:val="center"/>
        </w:trPr>
        <w:tc>
          <w:tcPr>
            <w:tcW w:w="9776" w:type="dxa"/>
            <w:gridSpan w:val="4"/>
            <w:shd w:val="clear" w:color="auto" w:fill="DCB38D"/>
          </w:tcPr>
          <w:p w:rsidR="002377CC" w:rsidRPr="002377CC" w:rsidRDefault="002377CC" w:rsidP="002377CC">
            <w:pPr>
              <w:rPr>
                <w:b/>
                <w:bCs/>
              </w:rPr>
            </w:pPr>
            <w:r w:rsidRPr="00C02D26">
              <w:rPr>
                <w:rFonts w:hint="eastAsia"/>
                <w:b/>
                <w:bCs/>
                <w:color w:val="404040" w:themeColor="text1" w:themeTint="BF"/>
              </w:rPr>
              <w:t>二、机构资料（如无，请写无）</w:t>
            </w:r>
          </w:p>
        </w:tc>
      </w:tr>
      <w:tr w:rsidR="004A6DBE" w:rsidRPr="002377CC" w:rsidTr="002847E0">
        <w:trPr>
          <w:jc w:val="center"/>
        </w:trPr>
        <w:tc>
          <w:tcPr>
            <w:tcW w:w="1413" w:type="dxa"/>
            <w:vAlign w:val="center"/>
          </w:tcPr>
          <w:p w:rsidR="004A6DBE" w:rsidRPr="002377CC" w:rsidRDefault="004A6DBE" w:rsidP="002377CC">
            <w:r>
              <w:rPr>
                <w:rFonts w:hint="eastAsia"/>
              </w:rPr>
              <w:t>申请</w:t>
            </w:r>
            <w:r w:rsidRPr="002377CC">
              <w:rPr>
                <w:rFonts w:hint="eastAsia"/>
              </w:rPr>
              <w:t>机构名称：</w:t>
            </w:r>
            <w:r>
              <w:rPr>
                <w:rFonts w:hint="eastAsia"/>
              </w:rPr>
              <w:t>（中文）</w:t>
            </w:r>
          </w:p>
        </w:tc>
        <w:tc>
          <w:tcPr>
            <w:tcW w:w="3544" w:type="dxa"/>
            <w:vAlign w:val="center"/>
          </w:tcPr>
          <w:p w:rsidR="004A6DBE" w:rsidRPr="002377CC" w:rsidRDefault="004A6DBE" w:rsidP="002377CC"/>
        </w:tc>
        <w:tc>
          <w:tcPr>
            <w:tcW w:w="1417" w:type="dxa"/>
            <w:vAlign w:val="center"/>
          </w:tcPr>
          <w:p w:rsidR="004A6DBE" w:rsidRDefault="004A6DBE" w:rsidP="002377CC">
            <w:r>
              <w:rPr>
                <w:rFonts w:hint="eastAsia"/>
              </w:rPr>
              <w:t>申请机构名称：</w:t>
            </w:r>
          </w:p>
          <w:p w:rsidR="004A6DBE" w:rsidRPr="002377CC" w:rsidRDefault="004A6DBE" w:rsidP="002377CC">
            <w:r>
              <w:rPr>
                <w:rFonts w:hint="eastAsia"/>
              </w:rPr>
              <w:t>（外文）</w:t>
            </w:r>
          </w:p>
        </w:tc>
        <w:tc>
          <w:tcPr>
            <w:tcW w:w="3402" w:type="dxa"/>
            <w:vAlign w:val="center"/>
          </w:tcPr>
          <w:p w:rsidR="004A6DBE" w:rsidRPr="002377CC" w:rsidRDefault="004A6DBE" w:rsidP="002377CC"/>
        </w:tc>
      </w:tr>
      <w:tr w:rsidR="004A6DBE" w:rsidRPr="002377CC" w:rsidTr="002847E0">
        <w:trPr>
          <w:trHeight w:val="525"/>
          <w:jc w:val="center"/>
        </w:trPr>
        <w:tc>
          <w:tcPr>
            <w:tcW w:w="1413" w:type="dxa"/>
            <w:vAlign w:val="center"/>
          </w:tcPr>
          <w:p w:rsidR="004A6DBE" w:rsidRPr="002377CC" w:rsidRDefault="004A6DBE" w:rsidP="002377CC">
            <w:r w:rsidRPr="002377CC">
              <w:rPr>
                <w:rFonts w:hint="eastAsia"/>
              </w:rPr>
              <w:t>机构网站：</w:t>
            </w:r>
          </w:p>
        </w:tc>
        <w:tc>
          <w:tcPr>
            <w:tcW w:w="8363" w:type="dxa"/>
            <w:gridSpan w:val="3"/>
            <w:vAlign w:val="center"/>
          </w:tcPr>
          <w:p w:rsidR="004A6DBE" w:rsidRPr="002377CC" w:rsidRDefault="004A6DBE" w:rsidP="002377CC"/>
        </w:tc>
      </w:tr>
      <w:tr w:rsidR="004A6DBE" w:rsidRPr="002377CC" w:rsidTr="002847E0">
        <w:trPr>
          <w:trHeight w:val="525"/>
          <w:jc w:val="center"/>
        </w:trPr>
        <w:tc>
          <w:tcPr>
            <w:tcW w:w="1413" w:type="dxa"/>
            <w:vAlign w:val="center"/>
          </w:tcPr>
          <w:p w:rsidR="004A6DBE" w:rsidRPr="002377CC" w:rsidRDefault="004A6DBE" w:rsidP="002377CC">
            <w:r>
              <w:rPr>
                <w:rFonts w:hint="eastAsia"/>
              </w:rPr>
              <w:t>机构注册地址：</w:t>
            </w:r>
          </w:p>
        </w:tc>
        <w:tc>
          <w:tcPr>
            <w:tcW w:w="8363" w:type="dxa"/>
            <w:gridSpan w:val="3"/>
            <w:vAlign w:val="center"/>
          </w:tcPr>
          <w:p w:rsidR="004A6DBE" w:rsidRPr="002377CC" w:rsidRDefault="004A6DBE" w:rsidP="002377CC"/>
        </w:tc>
      </w:tr>
      <w:tr w:rsidR="004A6DBE" w:rsidRPr="002377CC" w:rsidTr="002847E0">
        <w:trPr>
          <w:trHeight w:val="525"/>
          <w:jc w:val="center"/>
        </w:trPr>
        <w:tc>
          <w:tcPr>
            <w:tcW w:w="1413" w:type="dxa"/>
            <w:vAlign w:val="center"/>
          </w:tcPr>
          <w:p w:rsidR="004A6DBE" w:rsidRPr="002377CC" w:rsidRDefault="004A6DBE" w:rsidP="002377CC">
            <w:r>
              <w:rPr>
                <w:rFonts w:hint="eastAsia"/>
              </w:rPr>
              <w:t>机构通讯地址：</w:t>
            </w:r>
          </w:p>
        </w:tc>
        <w:tc>
          <w:tcPr>
            <w:tcW w:w="8363" w:type="dxa"/>
            <w:gridSpan w:val="3"/>
            <w:vAlign w:val="center"/>
          </w:tcPr>
          <w:p w:rsidR="004A6DBE" w:rsidRPr="002377CC" w:rsidRDefault="004A6DBE" w:rsidP="002377CC"/>
        </w:tc>
      </w:tr>
      <w:tr w:rsidR="004A6DBE" w:rsidRPr="002377CC" w:rsidTr="002847E0">
        <w:trPr>
          <w:jc w:val="center"/>
        </w:trPr>
        <w:tc>
          <w:tcPr>
            <w:tcW w:w="1413" w:type="dxa"/>
            <w:vAlign w:val="center"/>
          </w:tcPr>
          <w:p w:rsidR="004A6DBE" w:rsidRPr="002377CC" w:rsidRDefault="004A6DBE" w:rsidP="002377CC">
            <w:r w:rsidRPr="002377CC">
              <w:rPr>
                <w:rFonts w:hint="eastAsia"/>
              </w:rPr>
              <w:t>机构</w:t>
            </w:r>
            <w:r>
              <w:rPr>
                <w:rFonts w:hint="eastAsia"/>
              </w:rPr>
              <w:t>性质：</w:t>
            </w:r>
            <w:r w:rsidRPr="002377CC">
              <w:t xml:space="preserve"> </w:t>
            </w:r>
          </w:p>
        </w:tc>
        <w:tc>
          <w:tcPr>
            <w:tcW w:w="8363" w:type="dxa"/>
            <w:gridSpan w:val="3"/>
            <w:vAlign w:val="center"/>
          </w:tcPr>
          <w:p w:rsidR="004A6DBE" w:rsidRPr="00151BBD" w:rsidRDefault="004A6DBE" w:rsidP="00916C2D">
            <w:pPr>
              <w:pStyle w:val="a9"/>
              <w:numPr>
                <w:ilvl w:val="0"/>
                <w:numId w:val="5"/>
              </w:numPr>
              <w:ind w:firstLineChars="0"/>
            </w:pPr>
            <w:r>
              <w:rPr>
                <w:rFonts w:hint="eastAsia"/>
              </w:rPr>
              <w:t>公司</w:t>
            </w:r>
            <w:r>
              <w:rPr>
                <w:rFonts w:hint="eastAsia"/>
              </w:rPr>
              <w:t xml:space="preserve"> </w:t>
            </w:r>
            <w:r>
              <w:t xml:space="preserve">    </w:t>
            </w:r>
            <w:r w:rsidRPr="00151BBD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社会组织</w:t>
            </w:r>
            <w:r>
              <w:rPr>
                <w:rFonts w:hint="eastAsia"/>
              </w:rPr>
              <w:t xml:space="preserve"> </w:t>
            </w:r>
            <w:r>
              <w:t xml:space="preserve">  </w:t>
            </w:r>
            <w:r w:rsidRPr="00151BBD">
              <w:rPr>
                <w:rFonts w:hint="eastAsia"/>
              </w:rPr>
              <w:t xml:space="preserve"> </w:t>
            </w:r>
            <w:r w:rsidRPr="00151BBD">
              <w:t xml:space="preserve"> </w:t>
            </w:r>
            <w:r w:rsidRPr="00916C2D">
              <w:rPr>
                <w:rFonts w:hint="eastAsia"/>
              </w:rPr>
              <w:t>□</w:t>
            </w:r>
            <w:r>
              <w:rPr>
                <w:rFonts w:hint="eastAsia"/>
              </w:rPr>
              <w:t>未注册团体</w:t>
            </w:r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 w:rsidRPr="00151BBD">
              <w:rPr>
                <w:rFonts w:hint="eastAsia"/>
              </w:rPr>
              <w:t>□其他（请注明）</w:t>
            </w:r>
          </w:p>
          <w:p w:rsidR="004A6DBE" w:rsidRPr="00151BBD" w:rsidRDefault="004A6DBE" w:rsidP="002377CC"/>
        </w:tc>
      </w:tr>
      <w:tr w:rsidR="004A6DBE" w:rsidRPr="002377CC" w:rsidTr="002847E0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DBE" w:rsidRPr="002377CC" w:rsidRDefault="004A6DBE" w:rsidP="00BB4A49">
            <w:r>
              <w:rPr>
                <w:rFonts w:hint="eastAsia"/>
              </w:rPr>
              <w:t>代表人姓名：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DBE" w:rsidRPr="002377CC" w:rsidRDefault="004A6DBE" w:rsidP="00BB4A4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DBE" w:rsidRPr="002377CC" w:rsidRDefault="004A6DBE" w:rsidP="00BB4A49">
            <w:r>
              <w:rPr>
                <w:rFonts w:hint="eastAsia"/>
              </w:rPr>
              <w:t>联系人姓名：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DBE" w:rsidRPr="002377CC" w:rsidRDefault="004A6DBE" w:rsidP="00BB4A49"/>
        </w:tc>
      </w:tr>
      <w:tr w:rsidR="004A6DBE" w:rsidRPr="002377CC" w:rsidTr="002847E0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DBE" w:rsidRPr="002377CC" w:rsidRDefault="004A6DBE" w:rsidP="00BB4A49">
            <w:r>
              <w:rPr>
                <w:rFonts w:hint="eastAsia"/>
              </w:rPr>
              <w:t>代表人职位：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DBE" w:rsidRPr="002377CC" w:rsidRDefault="004A6DBE" w:rsidP="00BB4A49">
            <w: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DBE" w:rsidRPr="002377CC" w:rsidRDefault="004A6DBE" w:rsidP="00BB4A49">
            <w:r>
              <w:rPr>
                <w:rFonts w:hint="eastAsia"/>
              </w:rPr>
              <w:t>联系人职位：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DBE" w:rsidRPr="002377CC" w:rsidRDefault="004A6DBE" w:rsidP="00BB4A49"/>
        </w:tc>
      </w:tr>
      <w:tr w:rsidR="004A6DBE" w:rsidRPr="002377CC" w:rsidTr="002847E0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DBE" w:rsidRPr="002377CC" w:rsidRDefault="004A6DBE" w:rsidP="00BB4A49">
            <w:r>
              <w:rPr>
                <w:rFonts w:hint="eastAsia"/>
              </w:rPr>
              <w:t>代表人电话：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DBE" w:rsidRPr="002377CC" w:rsidRDefault="004A6DBE" w:rsidP="00BB4A4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DBE" w:rsidRPr="002377CC" w:rsidRDefault="004A6DBE" w:rsidP="00BB4A49">
            <w:r>
              <w:rPr>
                <w:rFonts w:hint="eastAsia"/>
              </w:rPr>
              <w:t>联系人电话：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DBE" w:rsidRPr="002377CC" w:rsidRDefault="004A6DBE" w:rsidP="00BB4A49"/>
        </w:tc>
      </w:tr>
      <w:tr w:rsidR="00EC77E4" w:rsidRPr="00EC77E4" w:rsidTr="00C02D26">
        <w:trPr>
          <w:jc w:val="center"/>
        </w:trPr>
        <w:tc>
          <w:tcPr>
            <w:tcW w:w="9776" w:type="dxa"/>
            <w:gridSpan w:val="4"/>
            <w:shd w:val="clear" w:color="auto" w:fill="DCB38D"/>
          </w:tcPr>
          <w:p w:rsidR="00EC77E4" w:rsidRPr="00EC77E4" w:rsidRDefault="00F933D3" w:rsidP="00EC77E4">
            <w:pPr>
              <w:rPr>
                <w:b/>
                <w:bCs/>
              </w:rPr>
            </w:pPr>
            <w:r w:rsidRPr="002E3EA3">
              <w:rPr>
                <w:rFonts w:hint="eastAsia"/>
                <w:b/>
                <w:bCs/>
                <w:color w:val="404040" w:themeColor="text1" w:themeTint="BF"/>
              </w:rPr>
              <w:t>三</w:t>
            </w:r>
            <w:r w:rsidR="00EC77E4" w:rsidRPr="002E3EA3">
              <w:rPr>
                <w:rFonts w:hint="eastAsia"/>
                <w:b/>
                <w:bCs/>
                <w:color w:val="404040" w:themeColor="text1" w:themeTint="BF"/>
              </w:rPr>
              <w:t>、银行账户资料</w:t>
            </w:r>
          </w:p>
        </w:tc>
      </w:tr>
      <w:tr w:rsidR="004A6DBE" w:rsidRPr="00F933D3" w:rsidTr="002847E0">
        <w:trPr>
          <w:trHeight w:val="525"/>
          <w:jc w:val="center"/>
        </w:trPr>
        <w:tc>
          <w:tcPr>
            <w:tcW w:w="1413" w:type="dxa"/>
            <w:vAlign w:val="center"/>
          </w:tcPr>
          <w:p w:rsidR="004A6DBE" w:rsidRPr="00F933D3" w:rsidRDefault="004A6DBE" w:rsidP="00F933D3">
            <w:r w:rsidRPr="00F933D3">
              <w:rPr>
                <w:rFonts w:hint="eastAsia"/>
              </w:rPr>
              <w:t>银行名称：</w:t>
            </w:r>
          </w:p>
        </w:tc>
        <w:tc>
          <w:tcPr>
            <w:tcW w:w="8363" w:type="dxa"/>
            <w:gridSpan w:val="3"/>
            <w:vAlign w:val="center"/>
          </w:tcPr>
          <w:p w:rsidR="004A6DBE" w:rsidRPr="00F933D3" w:rsidRDefault="004A6DBE" w:rsidP="00F933D3"/>
        </w:tc>
      </w:tr>
      <w:tr w:rsidR="004A6DBE" w:rsidRPr="00F933D3" w:rsidTr="002847E0">
        <w:trPr>
          <w:trHeight w:val="525"/>
          <w:jc w:val="center"/>
        </w:trPr>
        <w:tc>
          <w:tcPr>
            <w:tcW w:w="1413" w:type="dxa"/>
            <w:vAlign w:val="center"/>
          </w:tcPr>
          <w:p w:rsidR="004A6DBE" w:rsidRPr="00EC77E4" w:rsidRDefault="004A6DBE" w:rsidP="00F933D3">
            <w:r>
              <w:rPr>
                <w:rFonts w:hint="eastAsia"/>
              </w:rPr>
              <w:t>账户名称</w:t>
            </w:r>
            <w:r w:rsidRPr="00EC77E4">
              <w:rPr>
                <w:rFonts w:hint="eastAsia"/>
              </w:rPr>
              <w:t>：</w:t>
            </w:r>
          </w:p>
        </w:tc>
        <w:tc>
          <w:tcPr>
            <w:tcW w:w="8363" w:type="dxa"/>
            <w:gridSpan w:val="3"/>
            <w:vAlign w:val="center"/>
          </w:tcPr>
          <w:p w:rsidR="004A6DBE" w:rsidRPr="00F933D3" w:rsidRDefault="004A6DBE" w:rsidP="00F933D3"/>
        </w:tc>
      </w:tr>
      <w:tr w:rsidR="00932AF9" w:rsidRPr="00F933D3" w:rsidTr="002847E0">
        <w:trPr>
          <w:trHeight w:val="525"/>
          <w:jc w:val="center"/>
        </w:trPr>
        <w:tc>
          <w:tcPr>
            <w:tcW w:w="1413" w:type="dxa"/>
            <w:vAlign w:val="center"/>
          </w:tcPr>
          <w:p w:rsidR="00932AF9" w:rsidRPr="00F933D3" w:rsidRDefault="00932AF9" w:rsidP="00F933D3">
            <w:r w:rsidRPr="00F933D3">
              <w:rPr>
                <w:rFonts w:hint="eastAsia"/>
              </w:rPr>
              <w:lastRenderedPageBreak/>
              <w:t>账户号码：</w:t>
            </w:r>
          </w:p>
        </w:tc>
        <w:tc>
          <w:tcPr>
            <w:tcW w:w="8363" w:type="dxa"/>
            <w:gridSpan w:val="3"/>
            <w:vAlign w:val="center"/>
          </w:tcPr>
          <w:p w:rsidR="00932AF9" w:rsidRPr="00F933D3" w:rsidRDefault="00932AF9" w:rsidP="00F933D3"/>
        </w:tc>
      </w:tr>
      <w:tr w:rsidR="00932AF9" w:rsidRPr="00F933D3" w:rsidTr="002847E0">
        <w:trPr>
          <w:trHeight w:val="537"/>
          <w:jc w:val="center"/>
        </w:trPr>
        <w:tc>
          <w:tcPr>
            <w:tcW w:w="1413" w:type="dxa"/>
            <w:vAlign w:val="center"/>
          </w:tcPr>
          <w:p w:rsidR="00932AF9" w:rsidRPr="00F933D3" w:rsidRDefault="00932AF9" w:rsidP="00F933D3">
            <w:r w:rsidRPr="00F933D3">
              <w:rPr>
                <w:rFonts w:hint="eastAsia"/>
              </w:rPr>
              <w:t>开户行地址：</w:t>
            </w:r>
          </w:p>
        </w:tc>
        <w:tc>
          <w:tcPr>
            <w:tcW w:w="8363" w:type="dxa"/>
            <w:gridSpan w:val="3"/>
            <w:vAlign w:val="center"/>
          </w:tcPr>
          <w:p w:rsidR="00932AF9" w:rsidRPr="00F933D3" w:rsidRDefault="00932AF9" w:rsidP="00F933D3"/>
        </w:tc>
      </w:tr>
    </w:tbl>
    <w:p w:rsidR="00EC77E4" w:rsidRDefault="00EC77E4" w:rsidP="002C22CD"/>
    <w:tbl>
      <w:tblPr>
        <w:tblStyle w:val="a6"/>
        <w:tblW w:w="9734" w:type="dxa"/>
        <w:tblInd w:w="-720" w:type="dxa"/>
        <w:tblLook w:val="04A0" w:firstRow="1" w:lastRow="0" w:firstColumn="1" w:lastColumn="0" w:noHBand="0" w:noVBand="1"/>
      </w:tblPr>
      <w:tblGrid>
        <w:gridCol w:w="715"/>
        <w:gridCol w:w="2934"/>
        <w:gridCol w:w="1217"/>
        <w:gridCol w:w="1217"/>
        <w:gridCol w:w="1217"/>
        <w:gridCol w:w="1217"/>
        <w:gridCol w:w="1217"/>
      </w:tblGrid>
      <w:tr w:rsidR="00880B37" w:rsidTr="00190D46">
        <w:trPr>
          <w:trHeight w:val="471"/>
        </w:trPr>
        <w:tc>
          <w:tcPr>
            <w:tcW w:w="9734" w:type="dxa"/>
            <w:gridSpan w:val="7"/>
            <w:shd w:val="clear" w:color="auto" w:fill="404040" w:themeFill="text1" w:themeFillTint="BF"/>
          </w:tcPr>
          <w:p w:rsidR="00880B37" w:rsidRDefault="00880B37" w:rsidP="002C22CD">
            <w:bookmarkStart w:id="0" w:name="_Hlk511828386"/>
            <w:r w:rsidRPr="005C3895">
              <w:rPr>
                <w:rFonts w:hint="eastAsia"/>
                <w:b/>
                <w:bCs/>
                <w:color w:val="DCB38D"/>
              </w:rPr>
              <w:t>第二部分：资助申请项目说明</w:t>
            </w:r>
          </w:p>
        </w:tc>
      </w:tr>
      <w:tr w:rsidR="001F3806" w:rsidTr="00C02D26">
        <w:trPr>
          <w:trHeight w:val="494"/>
        </w:trPr>
        <w:tc>
          <w:tcPr>
            <w:tcW w:w="9734" w:type="dxa"/>
            <w:gridSpan w:val="7"/>
            <w:shd w:val="clear" w:color="auto" w:fill="DCB38D"/>
          </w:tcPr>
          <w:p w:rsidR="001F3806" w:rsidRDefault="001F3806" w:rsidP="002C22CD">
            <w:r w:rsidRPr="002E3EA3">
              <w:rPr>
                <w:rFonts w:hint="eastAsia"/>
                <w:b/>
                <w:bCs/>
                <w:color w:val="404040" w:themeColor="text1" w:themeTint="BF"/>
              </w:rPr>
              <w:t>一、</w:t>
            </w:r>
            <w:r w:rsidR="00A25547" w:rsidRPr="002E3EA3">
              <w:rPr>
                <w:rFonts w:hint="eastAsia"/>
                <w:b/>
                <w:bCs/>
                <w:color w:val="404040" w:themeColor="text1" w:themeTint="BF"/>
              </w:rPr>
              <w:t>项目</w:t>
            </w:r>
            <w:r w:rsidRPr="002E3EA3">
              <w:rPr>
                <w:rFonts w:hint="eastAsia"/>
                <w:b/>
                <w:bCs/>
                <w:color w:val="404040" w:themeColor="text1" w:themeTint="BF"/>
              </w:rPr>
              <w:t>总体说明（</w:t>
            </w:r>
            <w:r w:rsidR="00C64B1A" w:rsidRPr="002E3EA3">
              <w:rPr>
                <w:rFonts w:hint="eastAsia"/>
                <w:b/>
                <w:bCs/>
                <w:color w:val="404040" w:themeColor="text1" w:themeTint="BF"/>
              </w:rPr>
              <w:t>本部分是财务计划的汇总，可从后面的具体项目计划填起</w:t>
            </w:r>
            <w:r w:rsidR="00FD4588" w:rsidRPr="002E3EA3">
              <w:rPr>
                <w:rFonts w:hint="eastAsia"/>
                <w:b/>
                <w:bCs/>
                <w:color w:val="404040" w:themeColor="text1" w:themeTint="BF"/>
              </w:rPr>
              <w:t>。请按照申请的子项目优先次序排列</w:t>
            </w:r>
            <w:r w:rsidRPr="002E3EA3">
              <w:rPr>
                <w:rFonts w:hint="eastAsia"/>
                <w:b/>
                <w:bCs/>
                <w:color w:val="404040" w:themeColor="text1" w:themeTint="BF"/>
              </w:rPr>
              <w:t>）</w:t>
            </w:r>
          </w:p>
        </w:tc>
      </w:tr>
      <w:tr w:rsidR="001F3806" w:rsidTr="004D77E4">
        <w:trPr>
          <w:trHeight w:val="471"/>
        </w:trPr>
        <w:tc>
          <w:tcPr>
            <w:tcW w:w="9734" w:type="dxa"/>
            <w:gridSpan w:val="7"/>
          </w:tcPr>
          <w:p w:rsidR="001F3806" w:rsidRDefault="001F3806" w:rsidP="002C22CD">
            <w:r>
              <w:rPr>
                <w:rFonts w:hint="eastAsia"/>
              </w:rPr>
              <w:t>申请项目总数：</w:t>
            </w:r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>
              <w:rPr>
                <w:rFonts w:hint="eastAsia"/>
              </w:rPr>
              <w:t>项</w:t>
            </w:r>
          </w:p>
        </w:tc>
      </w:tr>
      <w:tr w:rsidR="00E729CA" w:rsidTr="00F616B0">
        <w:trPr>
          <w:trHeight w:val="494"/>
        </w:trPr>
        <w:tc>
          <w:tcPr>
            <w:tcW w:w="715" w:type="dxa"/>
          </w:tcPr>
          <w:p w:rsidR="00E729CA" w:rsidRDefault="00E729CA" w:rsidP="002C22CD">
            <w:r>
              <w:rPr>
                <w:rFonts w:hint="eastAsia"/>
              </w:rPr>
              <w:t>编号</w:t>
            </w:r>
          </w:p>
        </w:tc>
        <w:tc>
          <w:tcPr>
            <w:tcW w:w="2934" w:type="dxa"/>
          </w:tcPr>
          <w:p w:rsidR="00E729CA" w:rsidRDefault="00E729CA" w:rsidP="00042725">
            <w:pPr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1217" w:type="dxa"/>
          </w:tcPr>
          <w:p w:rsidR="00E729CA" w:rsidRDefault="00E729CA" w:rsidP="002C22CD">
            <w:r>
              <w:rPr>
                <w:rFonts w:hint="eastAsia"/>
              </w:rPr>
              <w:t>预算支出</w:t>
            </w:r>
          </w:p>
          <w:p w:rsidR="00E729CA" w:rsidRDefault="00E729CA" w:rsidP="002C22CD">
            <w:r>
              <w:rPr>
                <w:rFonts w:hint="eastAsia"/>
              </w:rPr>
              <w:t>（人民币）</w:t>
            </w:r>
          </w:p>
        </w:tc>
        <w:tc>
          <w:tcPr>
            <w:tcW w:w="1217" w:type="dxa"/>
          </w:tcPr>
          <w:p w:rsidR="00E729CA" w:rsidRDefault="00E729CA" w:rsidP="002C22CD">
            <w:r>
              <w:rPr>
                <w:rFonts w:hint="eastAsia"/>
              </w:rPr>
              <w:t>占总预算支出的百分比</w:t>
            </w:r>
          </w:p>
        </w:tc>
        <w:tc>
          <w:tcPr>
            <w:tcW w:w="1217" w:type="dxa"/>
          </w:tcPr>
          <w:p w:rsidR="00E729CA" w:rsidRDefault="00E729CA" w:rsidP="002C22CD">
            <w:r>
              <w:rPr>
                <w:rFonts w:hint="eastAsia"/>
              </w:rPr>
              <w:t>其他资助金额（人民币）</w:t>
            </w:r>
          </w:p>
        </w:tc>
        <w:tc>
          <w:tcPr>
            <w:tcW w:w="1217" w:type="dxa"/>
          </w:tcPr>
          <w:p w:rsidR="00E729CA" w:rsidRDefault="00E729CA" w:rsidP="002C22CD">
            <w:r>
              <w:rPr>
                <w:rFonts w:hint="eastAsia"/>
              </w:rPr>
              <w:t>预算收入（人民币）</w:t>
            </w:r>
          </w:p>
        </w:tc>
        <w:tc>
          <w:tcPr>
            <w:tcW w:w="1217" w:type="dxa"/>
          </w:tcPr>
          <w:p w:rsidR="00E729CA" w:rsidRDefault="00E729CA" w:rsidP="002C22CD">
            <w:r>
              <w:rPr>
                <w:rFonts w:hint="eastAsia"/>
              </w:rPr>
              <w:t>申请资助金额（人民币）</w:t>
            </w:r>
          </w:p>
        </w:tc>
      </w:tr>
      <w:tr w:rsidR="00E729CA" w:rsidTr="00F616B0">
        <w:trPr>
          <w:trHeight w:val="471"/>
        </w:trPr>
        <w:tc>
          <w:tcPr>
            <w:tcW w:w="715" w:type="dxa"/>
          </w:tcPr>
          <w:p w:rsidR="00E729CA" w:rsidRDefault="00E729CA" w:rsidP="00042725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934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</w:tr>
      <w:tr w:rsidR="00E729CA" w:rsidTr="00F616B0">
        <w:trPr>
          <w:trHeight w:val="494"/>
        </w:trPr>
        <w:tc>
          <w:tcPr>
            <w:tcW w:w="715" w:type="dxa"/>
          </w:tcPr>
          <w:p w:rsidR="00E729CA" w:rsidRDefault="00E729CA" w:rsidP="00042725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934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</w:tr>
      <w:tr w:rsidR="00E729CA" w:rsidTr="00F616B0">
        <w:trPr>
          <w:trHeight w:val="471"/>
        </w:trPr>
        <w:tc>
          <w:tcPr>
            <w:tcW w:w="715" w:type="dxa"/>
          </w:tcPr>
          <w:p w:rsidR="00E729CA" w:rsidRDefault="00E729CA" w:rsidP="00042725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934" w:type="dxa"/>
          </w:tcPr>
          <w:p w:rsidR="00E729CA" w:rsidRDefault="00DC778A" w:rsidP="002C22CD">
            <w:r>
              <w:rPr>
                <w:rFonts w:ascii="华文细黑" w:eastAsia="华文细黑" w:hAnsi="华文细黑" w:hint="eastAsia"/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669504" behindDoc="1" locked="0" layoutInCell="1" allowOverlap="1" wp14:anchorId="78399260" wp14:editId="53B15C5E">
                  <wp:simplePos x="0" y="0"/>
                  <wp:positionH relativeFrom="page">
                    <wp:posOffset>-1129261</wp:posOffset>
                  </wp:positionH>
                  <wp:positionV relativeFrom="page">
                    <wp:posOffset>-4082011</wp:posOffset>
                  </wp:positionV>
                  <wp:extent cx="7552379" cy="10674804"/>
                  <wp:effectExtent l="0" t="0" r="0" b="0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_画板 6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379" cy="1067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17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</w:tr>
      <w:tr w:rsidR="00E729CA" w:rsidTr="00F616B0">
        <w:trPr>
          <w:trHeight w:val="471"/>
        </w:trPr>
        <w:tc>
          <w:tcPr>
            <w:tcW w:w="715" w:type="dxa"/>
          </w:tcPr>
          <w:p w:rsidR="00E729CA" w:rsidRDefault="00E729CA" w:rsidP="00042725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934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</w:tr>
      <w:tr w:rsidR="00E729CA" w:rsidTr="00F616B0">
        <w:trPr>
          <w:trHeight w:val="471"/>
        </w:trPr>
        <w:tc>
          <w:tcPr>
            <w:tcW w:w="715" w:type="dxa"/>
          </w:tcPr>
          <w:p w:rsidR="00E729CA" w:rsidRDefault="00E729CA" w:rsidP="00042725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934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</w:tr>
      <w:tr w:rsidR="00E729CA" w:rsidTr="00F616B0">
        <w:trPr>
          <w:trHeight w:val="471"/>
        </w:trPr>
        <w:tc>
          <w:tcPr>
            <w:tcW w:w="715" w:type="dxa"/>
          </w:tcPr>
          <w:p w:rsidR="00E729CA" w:rsidRDefault="00E729CA" w:rsidP="00042725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934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  <w:tc>
          <w:tcPr>
            <w:tcW w:w="1217" w:type="dxa"/>
          </w:tcPr>
          <w:p w:rsidR="00E729CA" w:rsidRDefault="00E729CA" w:rsidP="002C22CD"/>
        </w:tc>
      </w:tr>
      <w:tr w:rsidR="00F616B0" w:rsidTr="00F616B0">
        <w:trPr>
          <w:trHeight w:val="471"/>
        </w:trPr>
        <w:tc>
          <w:tcPr>
            <w:tcW w:w="715" w:type="dxa"/>
          </w:tcPr>
          <w:p w:rsidR="00F616B0" w:rsidRDefault="00F616B0" w:rsidP="00042725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2934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</w:tr>
      <w:tr w:rsidR="00F616B0" w:rsidTr="00F616B0">
        <w:trPr>
          <w:trHeight w:val="471"/>
        </w:trPr>
        <w:tc>
          <w:tcPr>
            <w:tcW w:w="715" w:type="dxa"/>
          </w:tcPr>
          <w:p w:rsidR="00F616B0" w:rsidRDefault="00F616B0" w:rsidP="00042725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2934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</w:tr>
      <w:tr w:rsidR="00F616B0" w:rsidTr="00F616B0">
        <w:trPr>
          <w:trHeight w:val="471"/>
        </w:trPr>
        <w:tc>
          <w:tcPr>
            <w:tcW w:w="715" w:type="dxa"/>
          </w:tcPr>
          <w:p w:rsidR="00F616B0" w:rsidRDefault="00F616B0" w:rsidP="00042725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2934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</w:tr>
      <w:tr w:rsidR="00F616B0" w:rsidTr="00F616B0">
        <w:trPr>
          <w:trHeight w:val="471"/>
        </w:trPr>
        <w:tc>
          <w:tcPr>
            <w:tcW w:w="715" w:type="dxa"/>
          </w:tcPr>
          <w:p w:rsidR="00F616B0" w:rsidRDefault="00F616B0" w:rsidP="00042725">
            <w:pPr>
              <w:jc w:val="center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  <w:tc>
          <w:tcPr>
            <w:tcW w:w="2934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</w:tr>
      <w:tr w:rsidR="00F616B0" w:rsidTr="00F616B0">
        <w:trPr>
          <w:trHeight w:val="471"/>
        </w:trPr>
        <w:tc>
          <w:tcPr>
            <w:tcW w:w="715" w:type="dxa"/>
          </w:tcPr>
          <w:p w:rsidR="00F616B0" w:rsidRDefault="00F616B0" w:rsidP="00042725">
            <w:pPr>
              <w:jc w:val="center"/>
            </w:pPr>
            <w:r>
              <w:rPr>
                <w:rFonts w:hint="eastAsia"/>
              </w:rPr>
              <w:t>1</w:t>
            </w:r>
            <w:r>
              <w:t>1</w:t>
            </w:r>
          </w:p>
        </w:tc>
        <w:tc>
          <w:tcPr>
            <w:tcW w:w="2934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</w:tr>
      <w:tr w:rsidR="00F616B0" w:rsidTr="00F616B0">
        <w:trPr>
          <w:trHeight w:val="471"/>
        </w:trPr>
        <w:tc>
          <w:tcPr>
            <w:tcW w:w="715" w:type="dxa"/>
          </w:tcPr>
          <w:p w:rsidR="00F616B0" w:rsidRDefault="00F616B0" w:rsidP="00042725">
            <w:pPr>
              <w:jc w:val="center"/>
            </w:pPr>
            <w:r>
              <w:rPr>
                <w:rFonts w:hint="eastAsia"/>
              </w:rPr>
              <w:t>1</w:t>
            </w:r>
            <w:r>
              <w:t>2</w:t>
            </w:r>
          </w:p>
        </w:tc>
        <w:tc>
          <w:tcPr>
            <w:tcW w:w="2934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</w:tr>
      <w:tr w:rsidR="00F616B0" w:rsidTr="00F616B0">
        <w:trPr>
          <w:trHeight w:val="471"/>
        </w:trPr>
        <w:tc>
          <w:tcPr>
            <w:tcW w:w="715" w:type="dxa"/>
          </w:tcPr>
          <w:p w:rsidR="00F616B0" w:rsidRDefault="00F616B0" w:rsidP="00042725">
            <w:pPr>
              <w:jc w:val="center"/>
            </w:pPr>
            <w:r>
              <w:rPr>
                <w:rFonts w:hint="eastAsia"/>
              </w:rPr>
              <w:t>1</w:t>
            </w:r>
            <w:r>
              <w:t>3</w:t>
            </w:r>
          </w:p>
        </w:tc>
        <w:tc>
          <w:tcPr>
            <w:tcW w:w="2934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</w:tr>
      <w:tr w:rsidR="00F616B0" w:rsidTr="00F616B0">
        <w:trPr>
          <w:trHeight w:val="471"/>
        </w:trPr>
        <w:tc>
          <w:tcPr>
            <w:tcW w:w="715" w:type="dxa"/>
          </w:tcPr>
          <w:p w:rsidR="00F616B0" w:rsidRDefault="00F616B0" w:rsidP="00042725">
            <w:pPr>
              <w:jc w:val="center"/>
            </w:pPr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2934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</w:tr>
      <w:tr w:rsidR="00F616B0" w:rsidTr="00F616B0">
        <w:trPr>
          <w:trHeight w:val="471"/>
        </w:trPr>
        <w:tc>
          <w:tcPr>
            <w:tcW w:w="715" w:type="dxa"/>
          </w:tcPr>
          <w:p w:rsidR="00F616B0" w:rsidRDefault="00F616B0" w:rsidP="00042725">
            <w:pPr>
              <w:jc w:val="center"/>
            </w:pPr>
            <w:r>
              <w:rPr>
                <w:rFonts w:hint="eastAsia"/>
              </w:rPr>
              <w:t>1</w:t>
            </w:r>
            <w:r>
              <w:t>5</w:t>
            </w:r>
          </w:p>
        </w:tc>
        <w:tc>
          <w:tcPr>
            <w:tcW w:w="2934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</w:tr>
      <w:tr w:rsidR="00F616B0" w:rsidTr="00F616B0">
        <w:trPr>
          <w:trHeight w:val="471"/>
        </w:trPr>
        <w:tc>
          <w:tcPr>
            <w:tcW w:w="715" w:type="dxa"/>
          </w:tcPr>
          <w:p w:rsidR="00F616B0" w:rsidRDefault="00F616B0" w:rsidP="00042725">
            <w:pPr>
              <w:jc w:val="center"/>
            </w:pPr>
            <w:r>
              <w:rPr>
                <w:rFonts w:hint="eastAsia"/>
              </w:rPr>
              <w:t>1</w:t>
            </w:r>
            <w:r>
              <w:t>6</w:t>
            </w:r>
          </w:p>
        </w:tc>
        <w:tc>
          <w:tcPr>
            <w:tcW w:w="2934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</w:tr>
      <w:tr w:rsidR="00F616B0" w:rsidTr="00F616B0">
        <w:trPr>
          <w:trHeight w:val="471"/>
        </w:trPr>
        <w:tc>
          <w:tcPr>
            <w:tcW w:w="715" w:type="dxa"/>
          </w:tcPr>
          <w:p w:rsidR="00F616B0" w:rsidRDefault="00F616B0" w:rsidP="00042725">
            <w:pPr>
              <w:jc w:val="center"/>
            </w:pPr>
            <w:r>
              <w:rPr>
                <w:rFonts w:hint="eastAsia"/>
              </w:rPr>
              <w:t>1</w:t>
            </w:r>
            <w:r>
              <w:t>7</w:t>
            </w:r>
          </w:p>
        </w:tc>
        <w:tc>
          <w:tcPr>
            <w:tcW w:w="2934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</w:tr>
      <w:tr w:rsidR="00F616B0" w:rsidTr="00F616B0">
        <w:trPr>
          <w:trHeight w:val="471"/>
        </w:trPr>
        <w:tc>
          <w:tcPr>
            <w:tcW w:w="715" w:type="dxa"/>
          </w:tcPr>
          <w:p w:rsidR="00F616B0" w:rsidRDefault="00F616B0" w:rsidP="00042725">
            <w:pPr>
              <w:jc w:val="center"/>
            </w:pPr>
            <w:r>
              <w:rPr>
                <w:rFonts w:hint="eastAsia"/>
              </w:rPr>
              <w:t>1</w:t>
            </w:r>
            <w:r>
              <w:t>8</w:t>
            </w:r>
          </w:p>
        </w:tc>
        <w:tc>
          <w:tcPr>
            <w:tcW w:w="2934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</w:tr>
      <w:bookmarkEnd w:id="0"/>
      <w:tr w:rsidR="00F616B0" w:rsidTr="0016766E">
        <w:trPr>
          <w:trHeight w:val="494"/>
        </w:trPr>
        <w:tc>
          <w:tcPr>
            <w:tcW w:w="3649" w:type="dxa"/>
            <w:gridSpan w:val="2"/>
          </w:tcPr>
          <w:p w:rsidR="00F616B0" w:rsidRDefault="00F616B0" w:rsidP="00042725">
            <w:pPr>
              <w:jc w:val="center"/>
            </w:pPr>
            <w:r>
              <w:rPr>
                <w:rFonts w:hint="eastAsia"/>
              </w:rPr>
              <w:t>总计</w:t>
            </w:r>
          </w:p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  <w:tc>
          <w:tcPr>
            <w:tcW w:w="1217" w:type="dxa"/>
          </w:tcPr>
          <w:p w:rsidR="00F616B0" w:rsidRDefault="00F616B0" w:rsidP="002C22CD"/>
        </w:tc>
      </w:tr>
    </w:tbl>
    <w:p w:rsidR="00EC77E4" w:rsidRDefault="00EC77E4" w:rsidP="002C22CD"/>
    <w:p w:rsidR="00EC77E4" w:rsidRDefault="00EC77E4" w:rsidP="002C22CD"/>
    <w:tbl>
      <w:tblPr>
        <w:tblStyle w:val="a6"/>
        <w:tblW w:w="9781" w:type="dxa"/>
        <w:tblInd w:w="-714" w:type="dxa"/>
        <w:tblLook w:val="04A0" w:firstRow="1" w:lastRow="0" w:firstColumn="1" w:lastColumn="0" w:noHBand="0" w:noVBand="1"/>
      </w:tblPr>
      <w:tblGrid>
        <w:gridCol w:w="9781"/>
      </w:tblGrid>
      <w:tr w:rsidR="00A25547" w:rsidTr="00C02D26">
        <w:trPr>
          <w:trHeight w:val="117"/>
        </w:trPr>
        <w:tc>
          <w:tcPr>
            <w:tcW w:w="9781" w:type="dxa"/>
            <w:shd w:val="clear" w:color="auto" w:fill="DCB38D"/>
          </w:tcPr>
          <w:p w:rsidR="00A25547" w:rsidRDefault="00A25547" w:rsidP="00EC77E4">
            <w:r w:rsidRPr="002E3EA3">
              <w:rPr>
                <w:rFonts w:hint="eastAsia"/>
                <w:b/>
                <w:bCs/>
                <w:color w:val="404040" w:themeColor="text1" w:themeTint="BF"/>
              </w:rPr>
              <w:lastRenderedPageBreak/>
              <w:t>二、项目总体说明</w:t>
            </w:r>
            <w:r w:rsidR="006749C5" w:rsidRPr="002E3EA3">
              <w:rPr>
                <w:rFonts w:hint="eastAsia"/>
                <w:b/>
                <w:bCs/>
                <w:color w:val="404040" w:themeColor="text1" w:themeTint="BF"/>
              </w:rPr>
              <w:t>（项目简介）</w:t>
            </w:r>
          </w:p>
        </w:tc>
      </w:tr>
      <w:tr w:rsidR="001365F7" w:rsidTr="00AA7DCA">
        <w:trPr>
          <w:trHeight w:val="369"/>
        </w:trPr>
        <w:tc>
          <w:tcPr>
            <w:tcW w:w="9781" w:type="dxa"/>
          </w:tcPr>
          <w:p w:rsidR="001365F7" w:rsidRDefault="001365F7" w:rsidP="00EC77E4">
            <w:r>
              <w:rPr>
                <w:rFonts w:hint="eastAsia"/>
              </w:rPr>
              <w:t>项目总名称：</w:t>
            </w:r>
          </w:p>
        </w:tc>
      </w:tr>
      <w:tr w:rsidR="001365F7" w:rsidTr="000F75FB">
        <w:trPr>
          <w:trHeight w:val="840"/>
        </w:trPr>
        <w:tc>
          <w:tcPr>
            <w:tcW w:w="9781" w:type="dxa"/>
          </w:tcPr>
          <w:p w:rsidR="001365F7" w:rsidRDefault="001365F7" w:rsidP="00EC77E4">
            <w:r>
              <w:rPr>
                <w:rFonts w:hint="eastAsia"/>
              </w:rPr>
              <w:t>立项依据和项目内容：（</w:t>
            </w:r>
            <w:proofErr w:type="gramStart"/>
            <w:r>
              <w:rPr>
                <w:rFonts w:hint="eastAsia"/>
              </w:rPr>
              <w:t>如关注</w:t>
            </w:r>
            <w:proofErr w:type="gramEnd"/>
            <w:r>
              <w:rPr>
                <w:rFonts w:hint="eastAsia"/>
              </w:rPr>
              <w:t>的问题或想申请本计划的原因，</w:t>
            </w:r>
            <w:r>
              <w:rPr>
                <w:rFonts w:hint="eastAsia"/>
              </w:rPr>
              <w:t>6</w:t>
            </w:r>
            <w:r>
              <w:t>00</w:t>
            </w:r>
            <w:r>
              <w:rPr>
                <w:rFonts w:hint="eastAsia"/>
              </w:rPr>
              <w:t>字以内）</w:t>
            </w:r>
          </w:p>
          <w:p w:rsidR="001365F7" w:rsidRDefault="001365F7" w:rsidP="00EC77E4"/>
          <w:p w:rsidR="001365F7" w:rsidRDefault="001365F7" w:rsidP="00EC77E4"/>
          <w:p w:rsidR="001365F7" w:rsidRDefault="001365F7" w:rsidP="00EC77E4"/>
          <w:p w:rsidR="001365F7" w:rsidRDefault="001365F7" w:rsidP="00EC77E4"/>
          <w:p w:rsidR="001365F7" w:rsidRDefault="001365F7" w:rsidP="00EC77E4"/>
          <w:p w:rsidR="001365F7" w:rsidRDefault="001365F7" w:rsidP="00EC77E4"/>
          <w:p w:rsidR="001365F7" w:rsidRDefault="001365F7" w:rsidP="00EC77E4"/>
        </w:tc>
      </w:tr>
      <w:tr w:rsidR="001365F7" w:rsidTr="00260477">
        <w:trPr>
          <w:trHeight w:val="2409"/>
        </w:trPr>
        <w:tc>
          <w:tcPr>
            <w:tcW w:w="9781" w:type="dxa"/>
          </w:tcPr>
          <w:p w:rsidR="001365F7" w:rsidRDefault="00DC778A" w:rsidP="00EC77E4">
            <w:bookmarkStart w:id="1" w:name="_Hlk511829112"/>
            <w:r>
              <w:rPr>
                <w:rFonts w:ascii="华文细黑" w:eastAsia="华文细黑" w:hAnsi="华文细黑" w:cs="宋体" w:hint="eastAsia"/>
                <w:noProof/>
                <w:kern w:val="0"/>
                <w:sz w:val="24"/>
              </w:rPr>
              <w:drawing>
                <wp:anchor distT="0" distB="0" distL="114300" distR="114300" simplePos="0" relativeHeight="251671552" behindDoc="1" locked="0" layoutInCell="1" allowOverlap="1" wp14:anchorId="695817DB" wp14:editId="7398245E">
                  <wp:simplePos x="0" y="0"/>
                  <wp:positionH relativeFrom="page">
                    <wp:posOffset>-692785</wp:posOffset>
                  </wp:positionH>
                  <wp:positionV relativeFrom="page">
                    <wp:posOffset>-3004415</wp:posOffset>
                  </wp:positionV>
                  <wp:extent cx="7544435" cy="10669905"/>
                  <wp:effectExtent l="0" t="0" r="0" b="0"/>
                  <wp:wrapNone/>
                  <wp:docPr id="33" name="图片 33" descr="C:\Users\peter\Desktop\huang\5_画板 4 副本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eter\Desktop\huang\5_画板 4 副本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4435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65F7">
              <w:rPr>
                <w:rFonts w:hint="eastAsia"/>
              </w:rPr>
              <w:t>理念或价值观（以下内容请用点列形式）：</w:t>
            </w:r>
          </w:p>
          <w:p w:rsidR="001365F7" w:rsidRDefault="001365F7" w:rsidP="00EC77E4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</w:p>
          <w:p w:rsidR="001365F7" w:rsidRDefault="001365F7" w:rsidP="00EC77E4"/>
          <w:p w:rsidR="001365F7" w:rsidRDefault="001365F7" w:rsidP="00EC77E4"/>
          <w:p w:rsidR="001365F7" w:rsidRDefault="001365F7" w:rsidP="00EC77E4"/>
          <w:p w:rsidR="001365F7" w:rsidRDefault="001365F7" w:rsidP="00EC77E4"/>
          <w:p w:rsidR="001365F7" w:rsidRDefault="001365F7" w:rsidP="00EC77E4">
            <w:r>
              <w:rPr>
                <w:rFonts w:hint="eastAsia"/>
              </w:rPr>
              <w:t>目标：</w:t>
            </w:r>
          </w:p>
          <w:p w:rsidR="001365F7" w:rsidRDefault="001365F7" w:rsidP="00EC77E4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</w:p>
          <w:p w:rsidR="001365F7" w:rsidRDefault="001365F7" w:rsidP="00EC77E4"/>
          <w:p w:rsidR="001365F7" w:rsidRDefault="001365F7" w:rsidP="00EC77E4"/>
          <w:p w:rsidR="001365F7" w:rsidRDefault="001365F7" w:rsidP="00EC77E4"/>
          <w:p w:rsidR="001365F7" w:rsidRDefault="001365F7" w:rsidP="00EC77E4"/>
          <w:p w:rsidR="001365F7" w:rsidRDefault="001365F7" w:rsidP="00EC77E4">
            <w:r>
              <w:rPr>
                <w:rFonts w:hint="eastAsia"/>
              </w:rPr>
              <w:t>特色或创意：</w:t>
            </w:r>
          </w:p>
          <w:p w:rsidR="001365F7" w:rsidRDefault="001365F7" w:rsidP="00EC77E4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</w:p>
          <w:p w:rsidR="003E09E7" w:rsidRDefault="003E09E7" w:rsidP="00EC77E4"/>
        </w:tc>
      </w:tr>
      <w:tr w:rsidR="001365F7" w:rsidTr="00743BE2">
        <w:trPr>
          <w:trHeight w:val="3613"/>
        </w:trPr>
        <w:tc>
          <w:tcPr>
            <w:tcW w:w="9781" w:type="dxa"/>
          </w:tcPr>
          <w:p w:rsidR="001365F7" w:rsidRDefault="001365F7" w:rsidP="00EC77E4">
            <w:r>
              <w:rPr>
                <w:rFonts w:hint="eastAsia"/>
              </w:rPr>
              <w:t>预期社会效益：</w:t>
            </w:r>
          </w:p>
          <w:p w:rsidR="001365F7" w:rsidRDefault="001365F7" w:rsidP="00EC77E4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</w:p>
          <w:p w:rsidR="001365F7" w:rsidRDefault="001365F7" w:rsidP="00EC77E4"/>
          <w:p w:rsidR="001365F7" w:rsidRDefault="001365F7" w:rsidP="00EC77E4"/>
          <w:p w:rsidR="001365F7" w:rsidRDefault="001365F7" w:rsidP="00EC77E4"/>
          <w:p w:rsidR="001365F7" w:rsidRDefault="001365F7" w:rsidP="00EC77E4"/>
          <w:p w:rsidR="001365F7" w:rsidRDefault="001365F7" w:rsidP="00EC77E4"/>
          <w:p w:rsidR="001365F7" w:rsidRDefault="001365F7" w:rsidP="00EC77E4">
            <w:r>
              <w:rPr>
                <w:rFonts w:hint="eastAsia"/>
              </w:rPr>
              <w:t>预期困难、应对策略：</w:t>
            </w:r>
          </w:p>
          <w:p w:rsidR="001365F7" w:rsidRDefault="001365F7" w:rsidP="00EC77E4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</w:p>
          <w:p w:rsidR="001365F7" w:rsidRDefault="001365F7" w:rsidP="00EC77E4"/>
        </w:tc>
      </w:tr>
      <w:tr w:rsidR="001365F7" w:rsidTr="00E16057">
        <w:trPr>
          <w:trHeight w:val="1680"/>
        </w:trPr>
        <w:tc>
          <w:tcPr>
            <w:tcW w:w="9781" w:type="dxa"/>
          </w:tcPr>
          <w:p w:rsidR="001365F7" w:rsidRDefault="001365F7" w:rsidP="00EC77E4">
            <w:r>
              <w:rPr>
                <w:rFonts w:hint="eastAsia"/>
              </w:rPr>
              <w:t>是否计划把项目发展为年度</w:t>
            </w:r>
            <w:r w:rsidRPr="00821D20">
              <w:rPr>
                <w:rFonts w:hint="eastAsia"/>
              </w:rPr>
              <w:t>或定期</w:t>
            </w:r>
            <w:r>
              <w:rPr>
                <w:rFonts w:hint="eastAsia"/>
              </w:rPr>
              <w:t>举办的活动，长期可持续发展？计划是？</w:t>
            </w:r>
          </w:p>
          <w:p w:rsidR="001365F7" w:rsidRDefault="001365F7" w:rsidP="00EC77E4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</w:p>
        </w:tc>
      </w:tr>
      <w:bookmarkEnd w:id="1"/>
    </w:tbl>
    <w:p w:rsidR="00C12CC9" w:rsidRDefault="00C12CC9" w:rsidP="00EC77E4"/>
    <w:p w:rsidR="00C12CC9" w:rsidRDefault="00C12CC9" w:rsidP="00EC77E4"/>
    <w:tbl>
      <w:tblPr>
        <w:tblStyle w:val="a6"/>
        <w:tblW w:w="10071" w:type="dxa"/>
        <w:tblInd w:w="-720" w:type="dxa"/>
        <w:tblLook w:val="04A0" w:firstRow="1" w:lastRow="0" w:firstColumn="1" w:lastColumn="0" w:noHBand="0" w:noVBand="1"/>
      </w:tblPr>
      <w:tblGrid>
        <w:gridCol w:w="2416"/>
        <w:gridCol w:w="1276"/>
        <w:gridCol w:w="1276"/>
        <w:gridCol w:w="1276"/>
        <w:gridCol w:w="1275"/>
        <w:gridCol w:w="1341"/>
        <w:gridCol w:w="1211"/>
      </w:tblGrid>
      <w:tr w:rsidR="00C53CB7" w:rsidRPr="008F04B3" w:rsidTr="00190D46">
        <w:trPr>
          <w:trHeight w:val="471"/>
        </w:trPr>
        <w:tc>
          <w:tcPr>
            <w:tcW w:w="10071" w:type="dxa"/>
            <w:gridSpan w:val="7"/>
            <w:shd w:val="clear" w:color="auto" w:fill="404040" w:themeFill="text1" w:themeFillTint="BF"/>
          </w:tcPr>
          <w:p w:rsidR="00C53CB7" w:rsidRDefault="00C53CB7" w:rsidP="00C53CB7">
            <w:bookmarkStart w:id="2" w:name="_Hlk511831059"/>
          </w:p>
        </w:tc>
      </w:tr>
      <w:tr w:rsidR="008F04B3" w:rsidRPr="00C02D26" w:rsidTr="00C02D26">
        <w:trPr>
          <w:trHeight w:val="427"/>
        </w:trPr>
        <w:tc>
          <w:tcPr>
            <w:tcW w:w="10071" w:type="dxa"/>
            <w:gridSpan w:val="7"/>
            <w:shd w:val="clear" w:color="auto" w:fill="DCB38D"/>
          </w:tcPr>
          <w:p w:rsidR="008F04B3" w:rsidRPr="00C02D26" w:rsidRDefault="008F04B3" w:rsidP="00BB225D">
            <w:pPr>
              <w:jc w:val="center"/>
              <w:rPr>
                <w:b/>
                <w:bCs/>
                <w:color w:val="FFFFFF" w:themeColor="background1"/>
              </w:rPr>
            </w:pPr>
            <w:r w:rsidRPr="002E3EA3">
              <w:rPr>
                <w:rFonts w:hint="eastAsia"/>
                <w:b/>
                <w:bCs/>
                <w:color w:val="404040" w:themeColor="text1" w:themeTint="BF"/>
              </w:rPr>
              <w:t>请注意：</w:t>
            </w:r>
            <w:r w:rsidR="00F17CF8" w:rsidRPr="002E3EA3">
              <w:rPr>
                <w:rFonts w:hint="eastAsia"/>
                <w:b/>
                <w:bCs/>
                <w:color w:val="404040" w:themeColor="text1" w:themeTint="BF"/>
              </w:rPr>
              <w:t>如</w:t>
            </w:r>
            <w:r w:rsidRPr="002E3EA3">
              <w:rPr>
                <w:rFonts w:hint="eastAsia"/>
                <w:b/>
                <w:bCs/>
                <w:color w:val="404040" w:themeColor="text1" w:themeTint="BF"/>
              </w:rPr>
              <w:t>申请的</w:t>
            </w:r>
            <w:r w:rsidR="00F17CF8" w:rsidRPr="002E3EA3">
              <w:rPr>
                <w:rFonts w:hint="eastAsia"/>
                <w:b/>
                <w:bCs/>
                <w:color w:val="404040" w:themeColor="text1" w:themeTint="BF"/>
              </w:rPr>
              <w:t>具体</w:t>
            </w:r>
            <w:r w:rsidRPr="002E3EA3">
              <w:rPr>
                <w:rFonts w:hint="eastAsia"/>
                <w:b/>
                <w:bCs/>
                <w:color w:val="404040" w:themeColor="text1" w:themeTint="BF"/>
              </w:rPr>
              <w:t>项目多于一个，需复制本部分，逐一填报申请。</w:t>
            </w:r>
          </w:p>
        </w:tc>
      </w:tr>
      <w:tr w:rsidR="001365F7" w:rsidRPr="008F04B3" w:rsidTr="004038D0">
        <w:trPr>
          <w:trHeight w:val="494"/>
        </w:trPr>
        <w:tc>
          <w:tcPr>
            <w:tcW w:w="10071" w:type="dxa"/>
            <w:gridSpan w:val="7"/>
          </w:tcPr>
          <w:p w:rsidR="001365F7" w:rsidRPr="008F04B3" w:rsidRDefault="001365F7" w:rsidP="008F04B3">
            <w:r w:rsidRPr="008F04B3">
              <w:rPr>
                <w:rFonts w:hint="eastAsia"/>
              </w:rPr>
              <w:t>项目编号：</w:t>
            </w:r>
            <w:r w:rsidRPr="008F04B3">
              <w:rPr>
                <w:rFonts w:hint="eastAsia"/>
              </w:rPr>
              <w:t xml:space="preserve"> </w:t>
            </w:r>
            <w:r w:rsidRPr="008F04B3">
              <w:t xml:space="preserve">   </w:t>
            </w:r>
            <w:r w:rsidRPr="008F04B3">
              <w:t>（</w:t>
            </w:r>
            <w:r w:rsidRPr="008F04B3">
              <w:rPr>
                <w:rFonts w:hint="eastAsia"/>
              </w:rPr>
              <w:t>请按第二部分总体项目中的项目编号填写</w:t>
            </w:r>
            <w:r w:rsidRPr="008F04B3">
              <w:t>）</w:t>
            </w:r>
          </w:p>
        </w:tc>
      </w:tr>
      <w:tr w:rsidR="001365F7" w:rsidRPr="008F04B3" w:rsidTr="004725DD">
        <w:trPr>
          <w:trHeight w:val="471"/>
        </w:trPr>
        <w:tc>
          <w:tcPr>
            <w:tcW w:w="2416" w:type="dxa"/>
            <w:vMerge w:val="restart"/>
          </w:tcPr>
          <w:p w:rsidR="001365F7" w:rsidRPr="008F04B3" w:rsidRDefault="001365F7" w:rsidP="008F04B3">
            <w:r w:rsidRPr="008F04B3">
              <w:t>项目类别：（</w:t>
            </w:r>
            <w:r w:rsidRPr="008F04B3">
              <w:rPr>
                <w:rFonts w:hint="eastAsia"/>
              </w:rPr>
              <w:t>单选项）</w:t>
            </w:r>
            <w:r w:rsidRPr="008F04B3">
              <w:rPr>
                <w:rFonts w:hint="eastAsia"/>
              </w:rPr>
              <w:t xml:space="preserve"> </w:t>
            </w:r>
          </w:p>
          <w:p w:rsidR="001365F7" w:rsidRPr="008F04B3" w:rsidRDefault="001365F7" w:rsidP="008F04B3"/>
          <w:p w:rsidR="001365F7" w:rsidRPr="008F04B3" w:rsidRDefault="001365F7" w:rsidP="008F04B3"/>
          <w:p w:rsidR="001365F7" w:rsidRPr="008F04B3" w:rsidRDefault="001365F7" w:rsidP="008F04B3">
            <w:r w:rsidRPr="008F04B3">
              <w:t xml:space="preserve">      </w:t>
            </w:r>
          </w:p>
        </w:tc>
        <w:tc>
          <w:tcPr>
            <w:tcW w:w="1276" w:type="dxa"/>
          </w:tcPr>
          <w:p w:rsidR="001365F7" w:rsidRPr="00E87EC0" w:rsidRDefault="001365F7" w:rsidP="008F04B3">
            <w:r w:rsidRPr="00E87EC0">
              <w:rPr>
                <w:rFonts w:hint="eastAsia"/>
              </w:rPr>
              <w:t>□</w:t>
            </w:r>
            <w:r>
              <w:rPr>
                <w:rFonts w:hint="eastAsia"/>
              </w:rPr>
              <w:t>研究</w:t>
            </w:r>
          </w:p>
        </w:tc>
        <w:tc>
          <w:tcPr>
            <w:tcW w:w="1276" w:type="dxa"/>
          </w:tcPr>
          <w:p w:rsidR="001365F7" w:rsidRPr="008F04B3" w:rsidRDefault="001365F7" w:rsidP="008F04B3">
            <w:r w:rsidRPr="00E87EC0">
              <w:rPr>
                <w:rFonts w:hint="eastAsia"/>
              </w:rPr>
              <w:t>□</w:t>
            </w:r>
            <w:r>
              <w:rPr>
                <w:rFonts w:hint="eastAsia"/>
              </w:rPr>
              <w:t>出版</w:t>
            </w:r>
          </w:p>
        </w:tc>
        <w:tc>
          <w:tcPr>
            <w:tcW w:w="1276" w:type="dxa"/>
          </w:tcPr>
          <w:p w:rsidR="001365F7" w:rsidRPr="008F04B3" w:rsidRDefault="001365F7" w:rsidP="008F04B3">
            <w:r w:rsidRPr="00E87EC0">
              <w:rPr>
                <w:rFonts w:hint="eastAsia"/>
              </w:rPr>
              <w:t>□</w:t>
            </w:r>
            <w:r>
              <w:rPr>
                <w:rFonts w:hint="eastAsia"/>
              </w:rPr>
              <w:t>研讨会</w:t>
            </w:r>
          </w:p>
        </w:tc>
        <w:tc>
          <w:tcPr>
            <w:tcW w:w="1275" w:type="dxa"/>
          </w:tcPr>
          <w:p w:rsidR="001365F7" w:rsidRPr="008F04B3" w:rsidRDefault="001365F7" w:rsidP="008F04B3">
            <w:r w:rsidRPr="00E87EC0">
              <w:rPr>
                <w:rFonts w:hint="eastAsia"/>
              </w:rPr>
              <w:t>□</w:t>
            </w:r>
            <w:r>
              <w:rPr>
                <w:rFonts w:hint="eastAsia"/>
              </w:rPr>
              <w:t>培训</w:t>
            </w:r>
          </w:p>
        </w:tc>
        <w:tc>
          <w:tcPr>
            <w:tcW w:w="1341" w:type="dxa"/>
          </w:tcPr>
          <w:p w:rsidR="001365F7" w:rsidRPr="008F04B3" w:rsidRDefault="001365F7" w:rsidP="008F04B3">
            <w:r w:rsidRPr="00E87EC0">
              <w:rPr>
                <w:rFonts w:hint="eastAsia"/>
              </w:rPr>
              <w:t>□</w:t>
            </w:r>
            <w:r>
              <w:rPr>
                <w:rFonts w:hint="eastAsia"/>
              </w:rPr>
              <w:t>工作坊</w:t>
            </w:r>
          </w:p>
        </w:tc>
        <w:tc>
          <w:tcPr>
            <w:tcW w:w="1211" w:type="dxa"/>
          </w:tcPr>
          <w:p w:rsidR="001365F7" w:rsidRPr="008F04B3" w:rsidRDefault="001365F7" w:rsidP="008F04B3">
            <w:r w:rsidRPr="00E87EC0">
              <w:rPr>
                <w:rFonts w:hint="eastAsia"/>
              </w:rPr>
              <w:t>□</w:t>
            </w:r>
            <w:r>
              <w:rPr>
                <w:rFonts w:hint="eastAsia"/>
              </w:rPr>
              <w:t>讲座</w:t>
            </w:r>
          </w:p>
        </w:tc>
      </w:tr>
      <w:tr w:rsidR="001365F7" w:rsidRPr="008F04B3" w:rsidTr="004725DD">
        <w:trPr>
          <w:trHeight w:val="494"/>
        </w:trPr>
        <w:tc>
          <w:tcPr>
            <w:tcW w:w="2416" w:type="dxa"/>
            <w:vMerge/>
          </w:tcPr>
          <w:p w:rsidR="001365F7" w:rsidRPr="008F04B3" w:rsidRDefault="001365F7" w:rsidP="008F04B3"/>
        </w:tc>
        <w:tc>
          <w:tcPr>
            <w:tcW w:w="1276" w:type="dxa"/>
          </w:tcPr>
          <w:p w:rsidR="001365F7" w:rsidRPr="008F04B3" w:rsidRDefault="001365F7" w:rsidP="008F04B3">
            <w:r w:rsidRPr="00E87EC0">
              <w:rPr>
                <w:rFonts w:hint="eastAsia"/>
              </w:rPr>
              <w:t>□</w:t>
            </w:r>
            <w:r>
              <w:rPr>
                <w:rFonts w:hint="eastAsia"/>
              </w:rPr>
              <w:t>表演</w:t>
            </w:r>
          </w:p>
        </w:tc>
        <w:tc>
          <w:tcPr>
            <w:tcW w:w="1276" w:type="dxa"/>
          </w:tcPr>
          <w:p w:rsidR="001365F7" w:rsidRPr="008F04B3" w:rsidRDefault="001365F7" w:rsidP="008F04B3">
            <w:r w:rsidRPr="00E87EC0">
              <w:rPr>
                <w:rFonts w:hint="eastAsia"/>
              </w:rPr>
              <w:t>□</w:t>
            </w:r>
            <w:r>
              <w:rPr>
                <w:rFonts w:hint="eastAsia"/>
              </w:rPr>
              <w:t>比赛</w:t>
            </w:r>
          </w:p>
        </w:tc>
        <w:tc>
          <w:tcPr>
            <w:tcW w:w="1276" w:type="dxa"/>
          </w:tcPr>
          <w:p w:rsidR="001365F7" w:rsidRPr="008F04B3" w:rsidRDefault="001365F7" w:rsidP="008F04B3">
            <w:r w:rsidRPr="00E87EC0">
              <w:rPr>
                <w:rFonts w:hint="eastAsia"/>
              </w:rPr>
              <w:t>□</w:t>
            </w:r>
            <w:r>
              <w:rPr>
                <w:rFonts w:hint="eastAsia"/>
              </w:rPr>
              <w:t>外访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交流</w:t>
            </w:r>
          </w:p>
        </w:tc>
        <w:tc>
          <w:tcPr>
            <w:tcW w:w="1275" w:type="dxa"/>
          </w:tcPr>
          <w:p w:rsidR="001365F7" w:rsidRPr="008F04B3" w:rsidRDefault="001365F7" w:rsidP="008F04B3">
            <w:r w:rsidRPr="00E87EC0">
              <w:rPr>
                <w:rFonts w:hint="eastAsia"/>
              </w:rPr>
              <w:t>□</w:t>
            </w:r>
            <w:r>
              <w:rPr>
                <w:rFonts w:hint="eastAsia"/>
              </w:rPr>
              <w:t>音像</w:t>
            </w:r>
          </w:p>
        </w:tc>
        <w:tc>
          <w:tcPr>
            <w:tcW w:w="1341" w:type="dxa"/>
          </w:tcPr>
          <w:p w:rsidR="001365F7" w:rsidRPr="008F04B3" w:rsidRDefault="001365F7" w:rsidP="008F04B3">
            <w:r w:rsidRPr="00E87EC0">
              <w:rPr>
                <w:rFonts w:hint="eastAsia"/>
              </w:rPr>
              <w:t>□</w:t>
            </w:r>
            <w:r w:rsidRPr="00A84D75">
              <w:rPr>
                <w:rFonts w:hint="eastAsia"/>
              </w:rPr>
              <w:t>创作经费</w:t>
            </w:r>
          </w:p>
        </w:tc>
        <w:tc>
          <w:tcPr>
            <w:tcW w:w="1211" w:type="dxa"/>
          </w:tcPr>
          <w:p w:rsidR="001365F7" w:rsidRPr="008F04B3" w:rsidRDefault="001365F7" w:rsidP="008F04B3">
            <w:r w:rsidRPr="00E87EC0">
              <w:rPr>
                <w:rFonts w:hint="eastAsia"/>
              </w:rPr>
              <w:t>□</w:t>
            </w:r>
            <w:r w:rsidRPr="00A84D75">
              <w:rPr>
                <w:rFonts w:hint="eastAsia"/>
              </w:rPr>
              <w:t>展览</w:t>
            </w:r>
          </w:p>
        </w:tc>
      </w:tr>
      <w:tr w:rsidR="001365F7" w:rsidRPr="008F04B3" w:rsidTr="004725DD">
        <w:trPr>
          <w:trHeight w:val="471"/>
        </w:trPr>
        <w:tc>
          <w:tcPr>
            <w:tcW w:w="2416" w:type="dxa"/>
            <w:vMerge/>
          </w:tcPr>
          <w:p w:rsidR="001365F7" w:rsidRPr="008F04B3" w:rsidRDefault="001365F7" w:rsidP="008F04B3"/>
        </w:tc>
        <w:tc>
          <w:tcPr>
            <w:tcW w:w="1276" w:type="dxa"/>
          </w:tcPr>
          <w:p w:rsidR="001365F7" w:rsidRPr="008F04B3" w:rsidRDefault="001365F7" w:rsidP="008F04B3">
            <w:r w:rsidRPr="00371D7B">
              <w:rPr>
                <w:rFonts w:hint="eastAsia"/>
              </w:rPr>
              <w:t>□</w:t>
            </w:r>
            <w:r w:rsidRPr="000F4D96">
              <w:rPr>
                <w:rFonts w:hint="eastAsia"/>
              </w:rPr>
              <w:t>建筑或装修改造</w:t>
            </w:r>
          </w:p>
        </w:tc>
        <w:tc>
          <w:tcPr>
            <w:tcW w:w="1276" w:type="dxa"/>
          </w:tcPr>
          <w:p w:rsidR="001365F7" w:rsidRPr="008F04B3" w:rsidRDefault="001365F7" w:rsidP="008F04B3">
            <w:r w:rsidRPr="00371D7B">
              <w:rPr>
                <w:rFonts w:hint="eastAsia"/>
              </w:rPr>
              <w:t>□</w:t>
            </w:r>
            <w:r>
              <w:rPr>
                <w:rFonts w:hint="eastAsia"/>
              </w:rPr>
              <w:t>营运管理经费</w:t>
            </w:r>
          </w:p>
        </w:tc>
        <w:tc>
          <w:tcPr>
            <w:tcW w:w="1276" w:type="dxa"/>
          </w:tcPr>
          <w:p w:rsidR="001365F7" w:rsidRPr="008F04B3" w:rsidRDefault="001365F7" w:rsidP="008F04B3">
            <w:r w:rsidRPr="005C3015">
              <w:rPr>
                <w:rFonts w:hint="eastAsia"/>
              </w:rPr>
              <w:t>□</w:t>
            </w:r>
            <w:r>
              <w:rPr>
                <w:rFonts w:hint="eastAsia"/>
              </w:rPr>
              <w:t>采购专业设备</w:t>
            </w:r>
          </w:p>
        </w:tc>
        <w:tc>
          <w:tcPr>
            <w:tcW w:w="1275" w:type="dxa"/>
          </w:tcPr>
          <w:p w:rsidR="001365F7" w:rsidRPr="008F04B3" w:rsidRDefault="001365F7" w:rsidP="008F04B3">
            <w:r w:rsidRPr="009B327E">
              <w:rPr>
                <w:rFonts w:hint="eastAsia"/>
              </w:rPr>
              <w:t>□</w:t>
            </w:r>
            <w:r>
              <w:rPr>
                <w:rFonts w:hint="eastAsia"/>
              </w:rPr>
              <w:t>宣传推广</w:t>
            </w:r>
          </w:p>
        </w:tc>
        <w:tc>
          <w:tcPr>
            <w:tcW w:w="1341" w:type="dxa"/>
          </w:tcPr>
          <w:p w:rsidR="001365F7" w:rsidRPr="008F04B3" w:rsidRDefault="001365F7" w:rsidP="008F04B3">
            <w:r w:rsidRPr="009E549D">
              <w:rPr>
                <w:rFonts w:hint="eastAsia"/>
              </w:rPr>
              <w:t>□</w:t>
            </w:r>
            <w:r>
              <w:rPr>
                <w:rFonts w:hint="eastAsia"/>
              </w:rPr>
              <w:t>人员劳务</w:t>
            </w:r>
          </w:p>
        </w:tc>
        <w:tc>
          <w:tcPr>
            <w:tcW w:w="1211" w:type="dxa"/>
          </w:tcPr>
          <w:p w:rsidR="001365F7" w:rsidRPr="008F04B3" w:rsidRDefault="001365F7" w:rsidP="008F04B3"/>
        </w:tc>
      </w:tr>
      <w:tr w:rsidR="001365F7" w:rsidRPr="008F04B3" w:rsidTr="00F17CF8">
        <w:trPr>
          <w:trHeight w:val="471"/>
        </w:trPr>
        <w:tc>
          <w:tcPr>
            <w:tcW w:w="2416" w:type="dxa"/>
            <w:vMerge/>
          </w:tcPr>
          <w:p w:rsidR="001365F7" w:rsidRPr="008F04B3" w:rsidRDefault="001365F7" w:rsidP="008F04B3"/>
        </w:tc>
        <w:tc>
          <w:tcPr>
            <w:tcW w:w="7655" w:type="dxa"/>
            <w:gridSpan w:val="6"/>
          </w:tcPr>
          <w:p w:rsidR="001365F7" w:rsidRPr="008F04B3" w:rsidRDefault="001365F7" w:rsidP="008F04B3">
            <w:r w:rsidRPr="00E87EC0">
              <w:rPr>
                <w:rFonts w:hint="eastAsia"/>
              </w:rPr>
              <w:t>□</w:t>
            </w:r>
            <w:r>
              <w:rPr>
                <w:rFonts w:hint="eastAsia"/>
              </w:rPr>
              <w:t>其他（请注明）</w:t>
            </w:r>
          </w:p>
        </w:tc>
      </w:tr>
      <w:tr w:rsidR="001365F7" w:rsidRPr="008F04B3" w:rsidTr="00F17CF8">
        <w:trPr>
          <w:trHeight w:val="471"/>
        </w:trPr>
        <w:tc>
          <w:tcPr>
            <w:tcW w:w="2416" w:type="dxa"/>
          </w:tcPr>
          <w:p w:rsidR="001365F7" w:rsidRPr="008F04B3" w:rsidRDefault="001365F7" w:rsidP="008F04B3">
            <w:r>
              <w:rPr>
                <w:rFonts w:hint="eastAsia"/>
              </w:rPr>
              <w:t>项目名称：</w:t>
            </w:r>
          </w:p>
        </w:tc>
        <w:tc>
          <w:tcPr>
            <w:tcW w:w="7655" w:type="dxa"/>
            <w:gridSpan w:val="6"/>
          </w:tcPr>
          <w:p w:rsidR="001365F7" w:rsidRPr="008F04B3" w:rsidRDefault="001365F7" w:rsidP="008F04B3"/>
        </w:tc>
      </w:tr>
      <w:tr w:rsidR="001365F7" w:rsidRPr="008F04B3" w:rsidTr="00F17CF8">
        <w:trPr>
          <w:trHeight w:val="471"/>
        </w:trPr>
        <w:tc>
          <w:tcPr>
            <w:tcW w:w="2416" w:type="dxa"/>
          </w:tcPr>
          <w:p w:rsidR="001365F7" w:rsidRPr="008F04B3" w:rsidRDefault="001365F7" w:rsidP="008F04B3">
            <w:r>
              <w:rPr>
                <w:rFonts w:hint="eastAsia"/>
              </w:rPr>
              <w:t>预计项目开始时间：</w:t>
            </w:r>
          </w:p>
        </w:tc>
        <w:tc>
          <w:tcPr>
            <w:tcW w:w="7655" w:type="dxa"/>
            <w:gridSpan w:val="6"/>
          </w:tcPr>
          <w:p w:rsidR="001365F7" w:rsidRPr="008F04B3" w:rsidRDefault="001365F7" w:rsidP="008F04B3">
            <w:r>
              <w:rPr>
                <w:rFonts w:hint="eastAsia"/>
              </w:rPr>
              <w:t xml:space="preserve"> </w:t>
            </w:r>
            <w:r>
              <w:t xml:space="preserve">                  </w:t>
            </w:r>
            <w:r>
              <w:rPr>
                <w:rFonts w:hint="eastAsia"/>
              </w:rPr>
              <w:t>（年月日）</w:t>
            </w:r>
          </w:p>
        </w:tc>
      </w:tr>
      <w:tr w:rsidR="003F38D5" w:rsidRPr="008F04B3" w:rsidTr="00F17CF8">
        <w:trPr>
          <w:trHeight w:val="471"/>
        </w:trPr>
        <w:tc>
          <w:tcPr>
            <w:tcW w:w="2416" w:type="dxa"/>
          </w:tcPr>
          <w:p w:rsidR="003F38D5" w:rsidRPr="008F04B3" w:rsidRDefault="003F38D5" w:rsidP="008F04B3">
            <w:r>
              <w:rPr>
                <w:rFonts w:hint="eastAsia"/>
              </w:rPr>
              <w:t>预计项目结束时间：</w:t>
            </w:r>
          </w:p>
        </w:tc>
        <w:tc>
          <w:tcPr>
            <w:tcW w:w="7655" w:type="dxa"/>
            <w:gridSpan w:val="6"/>
          </w:tcPr>
          <w:p w:rsidR="003F38D5" w:rsidRPr="008F04B3" w:rsidRDefault="003F38D5" w:rsidP="008F04B3">
            <w:r>
              <w:rPr>
                <w:rFonts w:hint="eastAsia"/>
              </w:rPr>
              <w:t xml:space="preserve"> </w:t>
            </w:r>
            <w:r>
              <w:t xml:space="preserve">                  </w:t>
            </w:r>
            <w:r>
              <w:rPr>
                <w:rFonts w:hint="eastAsia"/>
              </w:rPr>
              <w:t>（年月日）</w:t>
            </w:r>
          </w:p>
        </w:tc>
      </w:tr>
      <w:tr w:rsidR="003F38D5" w:rsidRPr="008F04B3" w:rsidTr="00F17CF8">
        <w:trPr>
          <w:trHeight w:val="471"/>
        </w:trPr>
        <w:tc>
          <w:tcPr>
            <w:tcW w:w="2416" w:type="dxa"/>
          </w:tcPr>
          <w:p w:rsidR="003F38D5" w:rsidRPr="008F04B3" w:rsidRDefault="003F38D5" w:rsidP="008F04B3">
            <w:r>
              <w:rPr>
                <w:rFonts w:hint="eastAsia"/>
              </w:rPr>
              <w:t>执行地点</w:t>
            </w:r>
          </w:p>
        </w:tc>
        <w:tc>
          <w:tcPr>
            <w:tcW w:w="7655" w:type="dxa"/>
            <w:gridSpan w:val="6"/>
          </w:tcPr>
          <w:p w:rsidR="003F38D5" w:rsidRPr="008F04B3" w:rsidRDefault="003F38D5" w:rsidP="008F04B3"/>
        </w:tc>
      </w:tr>
      <w:tr w:rsidR="003F38D5" w:rsidRPr="008F04B3" w:rsidTr="004725DD">
        <w:trPr>
          <w:trHeight w:val="471"/>
        </w:trPr>
        <w:tc>
          <w:tcPr>
            <w:tcW w:w="2416" w:type="dxa"/>
          </w:tcPr>
          <w:p w:rsidR="003F38D5" w:rsidRPr="008F04B3" w:rsidRDefault="003F38D5" w:rsidP="00B14942">
            <w:r>
              <w:rPr>
                <w:rFonts w:hint="eastAsia"/>
              </w:rPr>
              <w:t>参与人群类别：</w:t>
            </w:r>
          </w:p>
        </w:tc>
        <w:tc>
          <w:tcPr>
            <w:tcW w:w="2552" w:type="dxa"/>
            <w:gridSpan w:val="2"/>
          </w:tcPr>
          <w:p w:rsidR="003F38D5" w:rsidRPr="008F04B3" w:rsidRDefault="003F38D5" w:rsidP="00B14942"/>
        </w:tc>
        <w:tc>
          <w:tcPr>
            <w:tcW w:w="1276" w:type="dxa"/>
          </w:tcPr>
          <w:p w:rsidR="003F38D5" w:rsidRPr="008F04B3" w:rsidRDefault="003F38D5" w:rsidP="00B14942">
            <w:r>
              <w:rPr>
                <w:rFonts w:hint="eastAsia"/>
              </w:rPr>
              <w:t>参与人群数量：</w:t>
            </w:r>
            <w:r w:rsidR="00233831">
              <w:rPr>
                <w:rFonts w:hint="eastAsia"/>
              </w:rPr>
              <w:t>（预估）</w:t>
            </w:r>
          </w:p>
        </w:tc>
        <w:tc>
          <w:tcPr>
            <w:tcW w:w="3827" w:type="dxa"/>
            <w:gridSpan w:val="3"/>
          </w:tcPr>
          <w:p w:rsidR="003F38D5" w:rsidRPr="008F04B3" w:rsidRDefault="003F38D5" w:rsidP="00B14942"/>
        </w:tc>
      </w:tr>
      <w:tr w:rsidR="001365F7" w:rsidRPr="008F04B3" w:rsidTr="00AC45C8">
        <w:trPr>
          <w:trHeight w:val="3369"/>
        </w:trPr>
        <w:tc>
          <w:tcPr>
            <w:tcW w:w="10071" w:type="dxa"/>
            <w:gridSpan w:val="7"/>
          </w:tcPr>
          <w:p w:rsidR="001365F7" w:rsidRPr="008F04B3" w:rsidRDefault="00DC778A" w:rsidP="008F04B3">
            <w:r>
              <w:rPr>
                <w:rFonts w:ascii="华文细黑" w:eastAsia="华文细黑" w:hAnsi="华文细黑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2366C0FB" wp14:editId="3806117C">
                  <wp:simplePos x="0" y="0"/>
                  <wp:positionH relativeFrom="page">
                    <wp:posOffset>-689090</wp:posOffset>
                  </wp:positionH>
                  <wp:positionV relativeFrom="page">
                    <wp:posOffset>-4812088</wp:posOffset>
                  </wp:positionV>
                  <wp:extent cx="7636476" cy="10796492"/>
                  <wp:effectExtent l="0" t="0" r="3175" b="5080"/>
                  <wp:wrapNone/>
                  <wp:docPr id="12" name="图片 12" descr="C:\Users\peter\Desktop\huang\5_画板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er\Desktop\huang\5_画板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476" cy="1079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65F7">
              <w:rPr>
                <w:rFonts w:hint="eastAsia"/>
              </w:rPr>
              <w:t>项目简述（</w:t>
            </w:r>
            <w:r w:rsidR="001365F7" w:rsidRPr="001C29C8">
              <w:rPr>
                <w:rFonts w:hint="eastAsia"/>
              </w:rPr>
              <w:t>可说明活动内容、执行流程</w:t>
            </w:r>
            <w:r w:rsidR="001365F7">
              <w:rPr>
                <w:rFonts w:hint="eastAsia"/>
              </w:rPr>
              <w:t>）（</w:t>
            </w:r>
            <w:r w:rsidR="001365F7">
              <w:rPr>
                <w:rFonts w:hint="eastAsia"/>
              </w:rPr>
              <w:t>5</w:t>
            </w:r>
            <w:r w:rsidR="001365F7">
              <w:t>00</w:t>
            </w:r>
            <w:r w:rsidR="001365F7">
              <w:rPr>
                <w:rFonts w:hint="eastAsia"/>
              </w:rPr>
              <w:t>字以内）：</w:t>
            </w:r>
          </w:p>
          <w:p w:rsidR="001365F7" w:rsidRPr="008F04B3" w:rsidRDefault="001365F7" w:rsidP="00153B15"/>
          <w:p w:rsidR="001365F7" w:rsidRDefault="001365F7" w:rsidP="008F04B3"/>
          <w:p w:rsidR="001365F7" w:rsidRDefault="001365F7" w:rsidP="008F04B3"/>
          <w:p w:rsidR="001365F7" w:rsidRDefault="001365F7" w:rsidP="008F04B3"/>
          <w:p w:rsidR="001365F7" w:rsidRDefault="001365F7" w:rsidP="008F04B3"/>
          <w:p w:rsidR="001365F7" w:rsidRPr="00F17CF8" w:rsidRDefault="001365F7" w:rsidP="008F04B3"/>
          <w:p w:rsidR="001365F7" w:rsidRPr="002847E0" w:rsidRDefault="001365F7" w:rsidP="008F04B3">
            <w:bookmarkStart w:id="3" w:name="_GoBack"/>
            <w:bookmarkEnd w:id="3"/>
          </w:p>
          <w:p w:rsidR="001365F7" w:rsidRDefault="001365F7" w:rsidP="008F04B3"/>
          <w:p w:rsidR="001365F7" w:rsidRDefault="001365F7" w:rsidP="008F04B3"/>
          <w:p w:rsidR="001365F7" w:rsidRDefault="001365F7" w:rsidP="008F04B3"/>
          <w:p w:rsidR="001365F7" w:rsidRDefault="001365F7" w:rsidP="008F04B3"/>
          <w:p w:rsidR="001365F7" w:rsidRDefault="001365F7" w:rsidP="008F04B3"/>
          <w:p w:rsidR="001365F7" w:rsidRDefault="001365F7" w:rsidP="008F04B3"/>
          <w:p w:rsidR="001365F7" w:rsidRPr="008F04B3" w:rsidRDefault="001365F7" w:rsidP="008F04B3"/>
        </w:tc>
      </w:tr>
      <w:tr w:rsidR="008E2640" w:rsidTr="008D3A73">
        <w:trPr>
          <w:trHeight w:val="465"/>
        </w:trPr>
        <w:tc>
          <w:tcPr>
            <w:tcW w:w="10071" w:type="dxa"/>
            <w:gridSpan w:val="7"/>
          </w:tcPr>
          <w:p w:rsidR="008E2640" w:rsidRDefault="008E2640" w:rsidP="008E2640">
            <w:r>
              <w:rPr>
                <w:rFonts w:hint="eastAsia"/>
              </w:rPr>
              <w:t>项目评</w:t>
            </w:r>
            <w:r w:rsidR="003E09E7">
              <w:rPr>
                <w:rFonts w:hint="eastAsia"/>
              </w:rPr>
              <w:t>估</w:t>
            </w:r>
            <w:r>
              <w:rPr>
                <w:rFonts w:hint="eastAsia"/>
              </w:rPr>
              <w:t>说明</w:t>
            </w:r>
          </w:p>
        </w:tc>
      </w:tr>
      <w:bookmarkEnd w:id="2"/>
      <w:tr w:rsidR="00F17CF8" w:rsidTr="00F17CF8">
        <w:trPr>
          <w:trHeight w:val="465"/>
        </w:trPr>
        <w:tc>
          <w:tcPr>
            <w:tcW w:w="2416" w:type="dxa"/>
          </w:tcPr>
          <w:p w:rsidR="00F17CF8" w:rsidRDefault="00F17CF8" w:rsidP="00EF7024">
            <w:pPr>
              <w:jc w:val="center"/>
            </w:pPr>
            <w:r>
              <w:rPr>
                <w:rFonts w:hint="eastAsia"/>
              </w:rPr>
              <w:t>预期</w:t>
            </w:r>
            <w:r w:rsidR="00975B96">
              <w:rPr>
                <w:rFonts w:hint="eastAsia"/>
              </w:rPr>
              <w:t>项目</w:t>
            </w:r>
            <w:r>
              <w:rPr>
                <w:rFonts w:hint="eastAsia"/>
              </w:rPr>
              <w:t>产出</w:t>
            </w:r>
            <w:r w:rsidR="00AC1DF2">
              <w:rPr>
                <w:rFonts w:hint="eastAsia"/>
              </w:rPr>
              <w:t>：</w:t>
            </w:r>
          </w:p>
        </w:tc>
        <w:tc>
          <w:tcPr>
            <w:tcW w:w="7655" w:type="dxa"/>
            <w:gridSpan w:val="6"/>
          </w:tcPr>
          <w:p w:rsidR="00F17CF8" w:rsidRDefault="00F17CF8" w:rsidP="00EF7024">
            <w:pPr>
              <w:jc w:val="center"/>
            </w:pPr>
            <w:r>
              <w:rPr>
                <w:rFonts w:hint="eastAsia"/>
              </w:rPr>
              <w:t>具体可衡量指标</w:t>
            </w:r>
            <w:r w:rsidR="00AC1DF2">
              <w:rPr>
                <w:rFonts w:hint="eastAsia"/>
              </w:rPr>
              <w:t>：</w:t>
            </w:r>
          </w:p>
        </w:tc>
      </w:tr>
      <w:tr w:rsidR="00F17CF8" w:rsidTr="00F17CF8">
        <w:trPr>
          <w:trHeight w:val="465"/>
        </w:trPr>
        <w:tc>
          <w:tcPr>
            <w:tcW w:w="2416" w:type="dxa"/>
          </w:tcPr>
          <w:p w:rsidR="00F17CF8" w:rsidRDefault="00F17CF8" w:rsidP="00B14942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</w:p>
        </w:tc>
        <w:tc>
          <w:tcPr>
            <w:tcW w:w="7655" w:type="dxa"/>
            <w:gridSpan w:val="6"/>
          </w:tcPr>
          <w:p w:rsidR="00F17CF8" w:rsidRDefault="00F17CF8" w:rsidP="00B14942"/>
        </w:tc>
      </w:tr>
      <w:tr w:rsidR="00F17CF8" w:rsidTr="00F17CF8">
        <w:trPr>
          <w:trHeight w:val="481"/>
        </w:trPr>
        <w:tc>
          <w:tcPr>
            <w:tcW w:w="2416" w:type="dxa"/>
          </w:tcPr>
          <w:p w:rsidR="00F17CF8" w:rsidRDefault="00F17CF8" w:rsidP="00B14942"/>
        </w:tc>
        <w:tc>
          <w:tcPr>
            <w:tcW w:w="7655" w:type="dxa"/>
            <w:gridSpan w:val="6"/>
          </w:tcPr>
          <w:p w:rsidR="00F17CF8" w:rsidRDefault="00F17CF8" w:rsidP="00B14942"/>
        </w:tc>
      </w:tr>
      <w:tr w:rsidR="00F17CF8" w:rsidTr="00F17CF8">
        <w:trPr>
          <w:trHeight w:val="481"/>
        </w:trPr>
        <w:tc>
          <w:tcPr>
            <w:tcW w:w="2416" w:type="dxa"/>
          </w:tcPr>
          <w:p w:rsidR="00F17CF8" w:rsidRDefault="00F17CF8" w:rsidP="00B14942"/>
        </w:tc>
        <w:tc>
          <w:tcPr>
            <w:tcW w:w="7655" w:type="dxa"/>
            <w:gridSpan w:val="6"/>
          </w:tcPr>
          <w:p w:rsidR="00F17CF8" w:rsidRDefault="00F17CF8" w:rsidP="00B14942"/>
        </w:tc>
      </w:tr>
    </w:tbl>
    <w:p w:rsidR="001365F7" w:rsidRDefault="001365F7" w:rsidP="008F04B3"/>
    <w:p w:rsidR="00975B96" w:rsidRDefault="00975B96" w:rsidP="008F04B3"/>
    <w:p w:rsidR="00975B96" w:rsidRPr="008F04B3" w:rsidRDefault="00975B96" w:rsidP="008F04B3"/>
    <w:tbl>
      <w:tblPr>
        <w:tblStyle w:val="a6"/>
        <w:tblW w:w="10071" w:type="dxa"/>
        <w:tblInd w:w="-720" w:type="dxa"/>
        <w:tblLook w:val="04A0" w:firstRow="1" w:lastRow="0" w:firstColumn="1" w:lastColumn="0" w:noHBand="0" w:noVBand="1"/>
      </w:tblPr>
      <w:tblGrid>
        <w:gridCol w:w="2842"/>
        <w:gridCol w:w="2551"/>
        <w:gridCol w:w="1418"/>
        <w:gridCol w:w="1275"/>
        <w:gridCol w:w="1985"/>
      </w:tblGrid>
      <w:tr w:rsidR="00C53CB7" w:rsidRPr="00BB225D" w:rsidTr="00190D46">
        <w:trPr>
          <w:trHeight w:val="471"/>
        </w:trPr>
        <w:tc>
          <w:tcPr>
            <w:tcW w:w="10071" w:type="dxa"/>
            <w:gridSpan w:val="5"/>
            <w:shd w:val="clear" w:color="auto" w:fill="404040" w:themeFill="text1" w:themeFillTint="BF"/>
          </w:tcPr>
          <w:p w:rsidR="00C53CB7" w:rsidRDefault="00C53CB7" w:rsidP="00C53CB7"/>
        </w:tc>
      </w:tr>
      <w:tr w:rsidR="00BB225D" w:rsidRPr="00BB225D" w:rsidTr="00C02D26">
        <w:trPr>
          <w:trHeight w:val="310"/>
        </w:trPr>
        <w:tc>
          <w:tcPr>
            <w:tcW w:w="10071" w:type="dxa"/>
            <w:gridSpan w:val="5"/>
            <w:shd w:val="clear" w:color="auto" w:fill="DCB38D"/>
          </w:tcPr>
          <w:p w:rsidR="00BB225D" w:rsidRPr="00C04611" w:rsidRDefault="00BB225D" w:rsidP="00C04611">
            <w:pPr>
              <w:jc w:val="center"/>
              <w:rPr>
                <w:color w:val="FFFFFF" w:themeColor="background1"/>
              </w:rPr>
            </w:pPr>
            <w:r w:rsidRPr="002E3EA3">
              <w:rPr>
                <w:rFonts w:hint="eastAsia"/>
                <w:b/>
                <w:bCs/>
                <w:color w:val="404040" w:themeColor="text1" w:themeTint="BF"/>
              </w:rPr>
              <w:t>请注意：</w:t>
            </w:r>
            <w:r w:rsidR="00F17CF8" w:rsidRPr="002E3EA3">
              <w:rPr>
                <w:rFonts w:hint="eastAsia"/>
                <w:b/>
                <w:bCs/>
                <w:color w:val="404040" w:themeColor="text1" w:themeTint="BF"/>
              </w:rPr>
              <w:t>如</w:t>
            </w:r>
            <w:r w:rsidRPr="002E3EA3">
              <w:rPr>
                <w:rFonts w:hint="eastAsia"/>
                <w:b/>
                <w:bCs/>
                <w:color w:val="404040" w:themeColor="text1" w:themeTint="BF"/>
              </w:rPr>
              <w:t>申请的</w:t>
            </w:r>
            <w:r w:rsidR="00F17CF8" w:rsidRPr="002E3EA3">
              <w:rPr>
                <w:rFonts w:hint="eastAsia"/>
                <w:b/>
                <w:bCs/>
                <w:color w:val="404040" w:themeColor="text1" w:themeTint="BF"/>
              </w:rPr>
              <w:t>具体</w:t>
            </w:r>
            <w:r w:rsidRPr="002E3EA3">
              <w:rPr>
                <w:rFonts w:hint="eastAsia"/>
                <w:b/>
                <w:bCs/>
                <w:color w:val="404040" w:themeColor="text1" w:themeTint="BF"/>
              </w:rPr>
              <w:t>项目多于一个，需复制本部分，逐一填报申请。</w:t>
            </w:r>
          </w:p>
        </w:tc>
      </w:tr>
      <w:tr w:rsidR="001365F7" w:rsidRPr="00BB225D" w:rsidTr="00B635ED">
        <w:trPr>
          <w:trHeight w:val="975"/>
        </w:trPr>
        <w:tc>
          <w:tcPr>
            <w:tcW w:w="2842" w:type="dxa"/>
          </w:tcPr>
          <w:p w:rsidR="001365F7" w:rsidRPr="00BB225D" w:rsidRDefault="001365F7" w:rsidP="00BB225D">
            <w:r>
              <w:rPr>
                <w:rFonts w:hint="eastAsia"/>
              </w:rPr>
              <w:t>本项目是否有向其他单位申请资助</w:t>
            </w:r>
          </w:p>
        </w:tc>
        <w:tc>
          <w:tcPr>
            <w:tcW w:w="3969" w:type="dxa"/>
            <w:gridSpan w:val="2"/>
          </w:tcPr>
          <w:p w:rsidR="001365F7" w:rsidRPr="00BB225D" w:rsidRDefault="001365F7" w:rsidP="00BB225D">
            <w:r w:rsidRPr="00267604">
              <w:rPr>
                <w:rFonts w:hint="eastAsia"/>
              </w:rPr>
              <w:t>□</w:t>
            </w:r>
            <w:r>
              <w:rPr>
                <w:rFonts w:hint="eastAsia"/>
              </w:rPr>
              <w:t>有（如有，请提供下列资料）</w:t>
            </w:r>
          </w:p>
        </w:tc>
        <w:tc>
          <w:tcPr>
            <w:tcW w:w="3260" w:type="dxa"/>
            <w:gridSpan w:val="2"/>
          </w:tcPr>
          <w:p w:rsidR="001365F7" w:rsidRPr="00BB225D" w:rsidRDefault="001365F7" w:rsidP="00BB225D">
            <w:r w:rsidRPr="00267604">
              <w:rPr>
                <w:rFonts w:hint="eastAsia"/>
              </w:rPr>
              <w:t>□</w:t>
            </w:r>
            <w:r>
              <w:rPr>
                <w:rFonts w:hint="eastAsia"/>
              </w:rPr>
              <w:t>没有（请跳至</w:t>
            </w:r>
            <w:r w:rsidR="00C703A3">
              <w:rPr>
                <w:rFonts w:hint="eastAsia"/>
              </w:rPr>
              <w:t>下一项</w:t>
            </w:r>
            <w:r>
              <w:rPr>
                <w:rFonts w:hint="eastAsia"/>
              </w:rPr>
              <w:t>）</w:t>
            </w:r>
          </w:p>
        </w:tc>
      </w:tr>
      <w:tr w:rsidR="001365F7" w:rsidRPr="00BB225D" w:rsidTr="00B635ED">
        <w:trPr>
          <w:trHeight w:val="975"/>
        </w:trPr>
        <w:tc>
          <w:tcPr>
            <w:tcW w:w="2842" w:type="dxa"/>
          </w:tcPr>
          <w:p w:rsidR="001365F7" w:rsidRPr="00BB225D" w:rsidRDefault="001365F7" w:rsidP="00B329A5">
            <w:pPr>
              <w:jc w:val="center"/>
            </w:pPr>
            <w:r>
              <w:rPr>
                <w:rFonts w:hint="eastAsia"/>
              </w:rPr>
              <w:t>申请单位</w:t>
            </w:r>
          </w:p>
        </w:tc>
        <w:tc>
          <w:tcPr>
            <w:tcW w:w="2551" w:type="dxa"/>
          </w:tcPr>
          <w:p w:rsidR="001365F7" w:rsidRPr="00BB225D" w:rsidRDefault="001365F7" w:rsidP="00B329A5">
            <w:pPr>
              <w:jc w:val="center"/>
            </w:pPr>
            <w:r>
              <w:rPr>
                <w:rFonts w:hint="eastAsia"/>
              </w:rPr>
              <w:t>申请资助项目名</w:t>
            </w:r>
          </w:p>
        </w:tc>
        <w:tc>
          <w:tcPr>
            <w:tcW w:w="2693" w:type="dxa"/>
            <w:gridSpan w:val="2"/>
          </w:tcPr>
          <w:p w:rsidR="001365F7" w:rsidRPr="00BB225D" w:rsidRDefault="001365F7" w:rsidP="00B329A5">
            <w:pPr>
              <w:jc w:val="center"/>
            </w:pPr>
            <w:r>
              <w:rPr>
                <w:rFonts w:hint="eastAsia"/>
              </w:rPr>
              <w:t>回复或结果</w:t>
            </w:r>
          </w:p>
        </w:tc>
        <w:tc>
          <w:tcPr>
            <w:tcW w:w="1985" w:type="dxa"/>
          </w:tcPr>
          <w:p w:rsidR="001365F7" w:rsidRPr="00BB225D" w:rsidRDefault="001365F7" w:rsidP="00B329A5">
            <w:pPr>
              <w:jc w:val="center"/>
            </w:pPr>
            <w:r>
              <w:rPr>
                <w:rFonts w:hint="eastAsia"/>
              </w:rPr>
              <w:t>金额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（人民币）</w:t>
            </w:r>
          </w:p>
        </w:tc>
      </w:tr>
      <w:tr w:rsidR="001365F7" w:rsidRPr="00BB225D" w:rsidTr="00B635ED">
        <w:trPr>
          <w:trHeight w:val="975"/>
        </w:trPr>
        <w:tc>
          <w:tcPr>
            <w:tcW w:w="2842" w:type="dxa"/>
          </w:tcPr>
          <w:p w:rsidR="001365F7" w:rsidRPr="00BB225D" w:rsidRDefault="001365F7" w:rsidP="00BB225D"/>
        </w:tc>
        <w:tc>
          <w:tcPr>
            <w:tcW w:w="2551" w:type="dxa"/>
          </w:tcPr>
          <w:p w:rsidR="001365F7" w:rsidRPr="00BB225D" w:rsidRDefault="001365F7" w:rsidP="00BB225D"/>
        </w:tc>
        <w:tc>
          <w:tcPr>
            <w:tcW w:w="1418" w:type="dxa"/>
          </w:tcPr>
          <w:p w:rsidR="001365F7" w:rsidRPr="00BB225D" w:rsidRDefault="001365F7" w:rsidP="00BB225D">
            <w:r w:rsidRPr="00B329A5">
              <w:rPr>
                <w:rFonts w:hint="eastAsia"/>
              </w:rPr>
              <w:t>□</w:t>
            </w:r>
            <w:r>
              <w:rPr>
                <w:rFonts w:hint="eastAsia"/>
              </w:rPr>
              <w:t>待复</w:t>
            </w:r>
          </w:p>
        </w:tc>
        <w:tc>
          <w:tcPr>
            <w:tcW w:w="1275" w:type="dxa"/>
          </w:tcPr>
          <w:p w:rsidR="001365F7" w:rsidRDefault="001365F7" w:rsidP="00BB225D">
            <w:r w:rsidRPr="00B329A5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批准</w:t>
            </w:r>
          </w:p>
          <w:p w:rsidR="001365F7" w:rsidRDefault="001365F7" w:rsidP="00BB225D"/>
          <w:p w:rsidR="001365F7" w:rsidRPr="00BB225D" w:rsidRDefault="001365F7" w:rsidP="00B329A5">
            <w:pPr>
              <w:pStyle w:val="a9"/>
              <w:numPr>
                <w:ilvl w:val="0"/>
                <w:numId w:val="4"/>
              </w:numPr>
              <w:ind w:firstLineChars="0"/>
            </w:pPr>
            <w:r>
              <w:rPr>
                <w:rFonts w:hint="eastAsia"/>
              </w:rPr>
              <w:t>不批准</w:t>
            </w:r>
          </w:p>
        </w:tc>
        <w:tc>
          <w:tcPr>
            <w:tcW w:w="1985" w:type="dxa"/>
          </w:tcPr>
          <w:p w:rsidR="001365F7" w:rsidRPr="00BB225D" w:rsidRDefault="001365F7" w:rsidP="00BB225D"/>
        </w:tc>
      </w:tr>
      <w:tr w:rsidR="001365F7" w:rsidRPr="00BB225D" w:rsidTr="00B635ED">
        <w:trPr>
          <w:trHeight w:val="975"/>
        </w:trPr>
        <w:tc>
          <w:tcPr>
            <w:tcW w:w="2842" w:type="dxa"/>
          </w:tcPr>
          <w:p w:rsidR="001365F7" w:rsidRPr="00BB225D" w:rsidRDefault="001365F7" w:rsidP="00B329A5"/>
        </w:tc>
        <w:tc>
          <w:tcPr>
            <w:tcW w:w="2551" w:type="dxa"/>
          </w:tcPr>
          <w:p w:rsidR="001365F7" w:rsidRPr="00BB225D" w:rsidRDefault="001365F7" w:rsidP="00B329A5"/>
        </w:tc>
        <w:tc>
          <w:tcPr>
            <w:tcW w:w="1418" w:type="dxa"/>
          </w:tcPr>
          <w:p w:rsidR="001365F7" w:rsidRPr="00E71AA1" w:rsidRDefault="001365F7" w:rsidP="00B329A5">
            <w:r w:rsidRPr="00E71AA1">
              <w:rPr>
                <w:rFonts w:hint="eastAsia"/>
              </w:rPr>
              <w:t>□待复</w:t>
            </w:r>
          </w:p>
        </w:tc>
        <w:tc>
          <w:tcPr>
            <w:tcW w:w="1275" w:type="dxa"/>
          </w:tcPr>
          <w:p w:rsidR="001365F7" w:rsidRDefault="001365F7" w:rsidP="00B329A5">
            <w:r w:rsidRPr="00E71AA1">
              <w:rPr>
                <w:rFonts w:hint="eastAsia"/>
              </w:rPr>
              <w:t>□</w:t>
            </w:r>
            <w:r w:rsidRPr="00E71AA1">
              <w:rPr>
                <w:rFonts w:hint="eastAsia"/>
              </w:rPr>
              <w:t xml:space="preserve"> </w:t>
            </w:r>
            <w:r w:rsidRPr="00E71AA1">
              <w:rPr>
                <w:rFonts w:hint="eastAsia"/>
              </w:rPr>
              <w:t>批准</w:t>
            </w:r>
          </w:p>
          <w:p w:rsidR="001365F7" w:rsidRDefault="001365F7" w:rsidP="00B329A5"/>
          <w:p w:rsidR="001365F7" w:rsidRPr="00E71AA1" w:rsidRDefault="001365F7" w:rsidP="00B329A5">
            <w:r w:rsidRPr="00B329A5">
              <w:rPr>
                <w:rFonts w:hint="eastAsia"/>
              </w:rPr>
              <w:t>□</w:t>
            </w:r>
            <w:r w:rsidRPr="00B329A5">
              <w:rPr>
                <w:rFonts w:hint="eastAsia"/>
              </w:rPr>
              <w:tab/>
            </w:r>
            <w:r w:rsidRPr="00B329A5">
              <w:rPr>
                <w:rFonts w:hint="eastAsia"/>
              </w:rPr>
              <w:t>不批准</w:t>
            </w:r>
          </w:p>
        </w:tc>
        <w:tc>
          <w:tcPr>
            <w:tcW w:w="1985" w:type="dxa"/>
          </w:tcPr>
          <w:p w:rsidR="001365F7" w:rsidRPr="00BB225D" w:rsidRDefault="001365F7" w:rsidP="00B329A5"/>
        </w:tc>
      </w:tr>
      <w:tr w:rsidR="001365F7" w:rsidRPr="00BB225D" w:rsidTr="00B635ED">
        <w:trPr>
          <w:trHeight w:val="975"/>
        </w:trPr>
        <w:tc>
          <w:tcPr>
            <w:tcW w:w="2842" w:type="dxa"/>
          </w:tcPr>
          <w:p w:rsidR="001365F7" w:rsidRPr="00BB225D" w:rsidRDefault="00DC778A" w:rsidP="00B329A5">
            <w:r>
              <w:rPr>
                <w:rFonts w:ascii="华文细黑" w:eastAsia="华文细黑" w:hAnsi="华文细黑" w:hint="eastAsia"/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667456" behindDoc="1" locked="0" layoutInCell="1" allowOverlap="1" wp14:anchorId="1A0D8737" wp14:editId="1408FE42">
                  <wp:simplePos x="0" y="0"/>
                  <wp:positionH relativeFrom="page">
                    <wp:posOffset>-675467</wp:posOffset>
                  </wp:positionH>
                  <wp:positionV relativeFrom="page">
                    <wp:posOffset>-4161559</wp:posOffset>
                  </wp:positionV>
                  <wp:extent cx="7552379" cy="10674804"/>
                  <wp:effectExtent l="0" t="0" r="0" b="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_画板 6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379" cy="1067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1365F7" w:rsidRPr="00BB225D" w:rsidRDefault="001365F7" w:rsidP="00B329A5"/>
        </w:tc>
        <w:tc>
          <w:tcPr>
            <w:tcW w:w="1418" w:type="dxa"/>
          </w:tcPr>
          <w:p w:rsidR="001365F7" w:rsidRPr="00E71AA1" w:rsidRDefault="001365F7" w:rsidP="00B329A5">
            <w:r w:rsidRPr="00E71AA1">
              <w:rPr>
                <w:rFonts w:hint="eastAsia"/>
              </w:rPr>
              <w:t>□待复</w:t>
            </w:r>
          </w:p>
        </w:tc>
        <w:tc>
          <w:tcPr>
            <w:tcW w:w="1275" w:type="dxa"/>
          </w:tcPr>
          <w:p w:rsidR="001365F7" w:rsidRDefault="001365F7" w:rsidP="00B329A5">
            <w:r w:rsidRPr="00E71AA1">
              <w:rPr>
                <w:rFonts w:hint="eastAsia"/>
              </w:rPr>
              <w:t>□</w:t>
            </w:r>
            <w:r w:rsidRPr="00E71AA1">
              <w:rPr>
                <w:rFonts w:hint="eastAsia"/>
              </w:rPr>
              <w:t xml:space="preserve"> </w:t>
            </w:r>
            <w:r w:rsidRPr="00E71AA1">
              <w:rPr>
                <w:rFonts w:hint="eastAsia"/>
              </w:rPr>
              <w:t>批准</w:t>
            </w:r>
          </w:p>
          <w:p w:rsidR="001365F7" w:rsidRDefault="001365F7" w:rsidP="00B329A5"/>
          <w:p w:rsidR="001365F7" w:rsidRPr="00BB225D" w:rsidRDefault="001365F7" w:rsidP="00B329A5">
            <w:r w:rsidRPr="00B329A5">
              <w:rPr>
                <w:rFonts w:hint="eastAsia"/>
              </w:rPr>
              <w:t>□</w:t>
            </w:r>
            <w:r w:rsidRPr="00B329A5">
              <w:rPr>
                <w:rFonts w:hint="eastAsia"/>
              </w:rPr>
              <w:tab/>
            </w:r>
            <w:r w:rsidRPr="00B329A5">
              <w:rPr>
                <w:rFonts w:hint="eastAsia"/>
              </w:rPr>
              <w:t>不批准</w:t>
            </w:r>
          </w:p>
        </w:tc>
        <w:tc>
          <w:tcPr>
            <w:tcW w:w="1985" w:type="dxa"/>
          </w:tcPr>
          <w:p w:rsidR="001365F7" w:rsidRPr="00BB225D" w:rsidRDefault="001365F7" w:rsidP="00B329A5"/>
        </w:tc>
      </w:tr>
      <w:tr w:rsidR="001365F7" w:rsidRPr="00BB225D" w:rsidTr="00B635ED">
        <w:trPr>
          <w:trHeight w:val="698"/>
        </w:trPr>
        <w:tc>
          <w:tcPr>
            <w:tcW w:w="8086" w:type="dxa"/>
            <w:gridSpan w:val="4"/>
          </w:tcPr>
          <w:p w:rsidR="001365F7" w:rsidRPr="00BB225D" w:rsidRDefault="001365F7" w:rsidP="00B329A5">
            <w:pPr>
              <w:jc w:val="right"/>
            </w:pPr>
            <w:r>
              <w:rPr>
                <w:rFonts w:hint="eastAsia"/>
              </w:rPr>
              <w:t>总额</w:t>
            </w:r>
          </w:p>
        </w:tc>
        <w:tc>
          <w:tcPr>
            <w:tcW w:w="1985" w:type="dxa"/>
          </w:tcPr>
          <w:p w:rsidR="001365F7" w:rsidRPr="00BB225D" w:rsidRDefault="001365F7" w:rsidP="00B329A5"/>
        </w:tc>
      </w:tr>
      <w:tr w:rsidR="001365F7" w:rsidRPr="00BB225D" w:rsidTr="00B635ED">
        <w:trPr>
          <w:trHeight w:val="975"/>
        </w:trPr>
        <w:tc>
          <w:tcPr>
            <w:tcW w:w="2842" w:type="dxa"/>
          </w:tcPr>
          <w:p w:rsidR="001365F7" w:rsidRPr="00BB225D" w:rsidRDefault="001365F7" w:rsidP="00B329A5">
            <w:r>
              <w:rPr>
                <w:rFonts w:hint="eastAsia"/>
              </w:rPr>
              <w:t>其他收入预算估计</w:t>
            </w:r>
          </w:p>
        </w:tc>
        <w:tc>
          <w:tcPr>
            <w:tcW w:w="3969" w:type="dxa"/>
            <w:gridSpan w:val="2"/>
          </w:tcPr>
          <w:p w:rsidR="001365F7" w:rsidRPr="00BB225D" w:rsidRDefault="001365F7" w:rsidP="00B329A5">
            <w:r w:rsidRPr="00554122">
              <w:rPr>
                <w:rFonts w:hint="eastAsia"/>
              </w:rPr>
              <w:t>□有（如有，请提供下列资料）</w:t>
            </w:r>
          </w:p>
        </w:tc>
        <w:tc>
          <w:tcPr>
            <w:tcW w:w="3260" w:type="dxa"/>
            <w:gridSpan w:val="2"/>
          </w:tcPr>
          <w:p w:rsidR="001365F7" w:rsidRPr="00BB225D" w:rsidRDefault="001365F7" w:rsidP="00B329A5">
            <w:r w:rsidRPr="00554122">
              <w:rPr>
                <w:rFonts w:hint="eastAsia"/>
              </w:rPr>
              <w:t>□没有（请跳至</w:t>
            </w:r>
            <w:r w:rsidR="00C703A3">
              <w:rPr>
                <w:rFonts w:hint="eastAsia"/>
              </w:rPr>
              <w:t>下一项</w:t>
            </w:r>
            <w:r w:rsidRPr="00554122">
              <w:rPr>
                <w:rFonts w:hint="eastAsia"/>
              </w:rPr>
              <w:t>）</w:t>
            </w:r>
          </w:p>
        </w:tc>
      </w:tr>
      <w:tr w:rsidR="001365F7" w:rsidRPr="00BB225D" w:rsidTr="00B635ED">
        <w:trPr>
          <w:trHeight w:val="975"/>
        </w:trPr>
        <w:tc>
          <w:tcPr>
            <w:tcW w:w="6811" w:type="dxa"/>
            <w:gridSpan w:val="3"/>
          </w:tcPr>
          <w:p w:rsidR="001365F7" w:rsidRPr="00BB225D" w:rsidRDefault="001365F7" w:rsidP="000F63D4">
            <w:pPr>
              <w:jc w:val="center"/>
            </w:pPr>
            <w:r>
              <w:rPr>
                <w:rFonts w:hint="eastAsia"/>
              </w:rPr>
              <w:t>来源</w:t>
            </w:r>
          </w:p>
        </w:tc>
        <w:tc>
          <w:tcPr>
            <w:tcW w:w="3260" w:type="dxa"/>
            <w:gridSpan w:val="2"/>
          </w:tcPr>
          <w:p w:rsidR="001365F7" w:rsidRPr="00BB225D" w:rsidRDefault="001365F7" w:rsidP="000F63D4">
            <w:pPr>
              <w:jc w:val="center"/>
            </w:pPr>
            <w:r>
              <w:rPr>
                <w:rFonts w:hint="eastAsia"/>
              </w:rPr>
              <w:t>金额（人民币）</w:t>
            </w:r>
          </w:p>
        </w:tc>
      </w:tr>
      <w:tr w:rsidR="001365F7" w:rsidRPr="00BB225D" w:rsidTr="00B635ED">
        <w:trPr>
          <w:trHeight w:val="975"/>
        </w:trPr>
        <w:tc>
          <w:tcPr>
            <w:tcW w:w="6811" w:type="dxa"/>
            <w:gridSpan w:val="3"/>
          </w:tcPr>
          <w:p w:rsidR="001365F7" w:rsidRPr="00BB225D" w:rsidRDefault="001365F7" w:rsidP="00B329A5"/>
        </w:tc>
        <w:tc>
          <w:tcPr>
            <w:tcW w:w="3260" w:type="dxa"/>
            <w:gridSpan w:val="2"/>
          </w:tcPr>
          <w:p w:rsidR="001365F7" w:rsidRPr="00BB225D" w:rsidRDefault="001365F7" w:rsidP="00B329A5"/>
        </w:tc>
      </w:tr>
      <w:tr w:rsidR="001365F7" w:rsidRPr="00BB225D" w:rsidTr="00B635ED">
        <w:trPr>
          <w:trHeight w:val="975"/>
        </w:trPr>
        <w:tc>
          <w:tcPr>
            <w:tcW w:w="6811" w:type="dxa"/>
            <w:gridSpan w:val="3"/>
          </w:tcPr>
          <w:p w:rsidR="001365F7" w:rsidRPr="00BB225D" w:rsidRDefault="001365F7" w:rsidP="00B329A5"/>
        </w:tc>
        <w:tc>
          <w:tcPr>
            <w:tcW w:w="3260" w:type="dxa"/>
            <w:gridSpan w:val="2"/>
          </w:tcPr>
          <w:p w:rsidR="001365F7" w:rsidRPr="00BB225D" w:rsidRDefault="001365F7" w:rsidP="00B329A5"/>
        </w:tc>
      </w:tr>
      <w:tr w:rsidR="001365F7" w:rsidRPr="00BB225D" w:rsidTr="00B635ED">
        <w:trPr>
          <w:trHeight w:val="975"/>
        </w:trPr>
        <w:tc>
          <w:tcPr>
            <w:tcW w:w="6811" w:type="dxa"/>
            <w:gridSpan w:val="3"/>
          </w:tcPr>
          <w:p w:rsidR="001365F7" w:rsidRPr="00BB225D" w:rsidRDefault="001365F7" w:rsidP="00B329A5"/>
        </w:tc>
        <w:tc>
          <w:tcPr>
            <w:tcW w:w="3260" w:type="dxa"/>
            <w:gridSpan w:val="2"/>
          </w:tcPr>
          <w:p w:rsidR="001365F7" w:rsidRPr="00BB225D" w:rsidRDefault="001365F7" w:rsidP="00B329A5"/>
        </w:tc>
      </w:tr>
      <w:tr w:rsidR="001365F7" w:rsidRPr="00BB225D" w:rsidTr="00B635ED">
        <w:trPr>
          <w:trHeight w:val="975"/>
        </w:trPr>
        <w:tc>
          <w:tcPr>
            <w:tcW w:w="6811" w:type="dxa"/>
            <w:gridSpan w:val="3"/>
          </w:tcPr>
          <w:p w:rsidR="001365F7" w:rsidRPr="00BB225D" w:rsidRDefault="001365F7" w:rsidP="00B329A5"/>
        </w:tc>
        <w:tc>
          <w:tcPr>
            <w:tcW w:w="3260" w:type="dxa"/>
            <w:gridSpan w:val="2"/>
          </w:tcPr>
          <w:p w:rsidR="001365F7" w:rsidRPr="00BB225D" w:rsidRDefault="001365F7" w:rsidP="00B329A5"/>
        </w:tc>
      </w:tr>
      <w:tr w:rsidR="001365F7" w:rsidRPr="00BB225D" w:rsidTr="00431C19">
        <w:trPr>
          <w:trHeight w:val="975"/>
        </w:trPr>
        <w:tc>
          <w:tcPr>
            <w:tcW w:w="6811" w:type="dxa"/>
            <w:gridSpan w:val="3"/>
            <w:shd w:val="clear" w:color="auto" w:fill="auto"/>
          </w:tcPr>
          <w:p w:rsidR="001365F7" w:rsidRPr="00BB225D" w:rsidRDefault="001365F7" w:rsidP="000F63D4">
            <w:pPr>
              <w:jc w:val="right"/>
            </w:pPr>
            <w:r>
              <w:rPr>
                <w:rFonts w:hint="eastAsia"/>
              </w:rPr>
              <w:t>总额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1365F7" w:rsidRPr="00BB225D" w:rsidRDefault="001365F7" w:rsidP="00B329A5"/>
        </w:tc>
      </w:tr>
    </w:tbl>
    <w:p w:rsidR="008F04B3" w:rsidRPr="00BB225D" w:rsidRDefault="00DC778A" w:rsidP="00EC77E4">
      <w:r>
        <w:rPr>
          <w:rFonts w:ascii="华文细黑" w:eastAsia="华文细黑" w:hAnsi="华文细黑" w:cs="宋体" w:hint="eastAsia"/>
          <w:noProof/>
          <w:kern w:val="0"/>
          <w:sz w:val="24"/>
        </w:rPr>
        <w:lastRenderedPageBreak/>
        <w:drawing>
          <wp:anchor distT="0" distB="0" distL="114300" distR="114300" simplePos="0" relativeHeight="251673600" behindDoc="1" locked="0" layoutInCell="1" allowOverlap="1" wp14:anchorId="78445FE2" wp14:editId="721F69F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4435" cy="10669905"/>
            <wp:effectExtent l="0" t="0" r="0" b="0"/>
            <wp:wrapNone/>
            <wp:docPr id="18" name="图片 18" descr="C:\Users\peter\Desktop\huang\5_画板 4 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er\Desktop\huang\5_画板 4 副本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6"/>
        <w:tblW w:w="10065" w:type="dxa"/>
        <w:tblInd w:w="-714" w:type="dxa"/>
        <w:tblLook w:val="04A0" w:firstRow="1" w:lastRow="0" w:firstColumn="1" w:lastColumn="0" w:noHBand="0" w:noVBand="1"/>
      </w:tblPr>
      <w:tblGrid>
        <w:gridCol w:w="3712"/>
        <w:gridCol w:w="3708"/>
        <w:gridCol w:w="2645"/>
      </w:tblGrid>
      <w:tr w:rsidR="001365F7" w:rsidTr="001365F7">
        <w:trPr>
          <w:trHeight w:val="515"/>
        </w:trPr>
        <w:tc>
          <w:tcPr>
            <w:tcW w:w="10065" w:type="dxa"/>
            <w:gridSpan w:val="3"/>
          </w:tcPr>
          <w:p w:rsidR="001365F7" w:rsidRDefault="001365F7" w:rsidP="00EC77E4">
            <w:r>
              <w:rPr>
                <w:rFonts w:hint="eastAsia"/>
              </w:rPr>
              <w:t>支出预算明细</w:t>
            </w:r>
          </w:p>
        </w:tc>
      </w:tr>
      <w:tr w:rsidR="001365F7" w:rsidTr="001365F7">
        <w:trPr>
          <w:trHeight w:val="974"/>
        </w:trPr>
        <w:tc>
          <w:tcPr>
            <w:tcW w:w="10065" w:type="dxa"/>
            <w:gridSpan w:val="3"/>
          </w:tcPr>
          <w:p w:rsidR="001365F7" w:rsidRDefault="001365F7" w:rsidP="00EC77E4">
            <w:r>
              <w:rPr>
                <w:rFonts w:hint="eastAsia"/>
              </w:rPr>
              <w:t>预算基础：</w:t>
            </w:r>
            <w:r w:rsidRPr="00390088">
              <w:rPr>
                <w:rFonts w:hint="eastAsia"/>
              </w:rPr>
              <w:t>□</w:t>
            </w:r>
            <w:r>
              <w:rPr>
                <w:rFonts w:hint="eastAsia"/>
              </w:rPr>
              <w:t>按过往开展同类项目的经验估算；</w:t>
            </w:r>
            <w:r w:rsidRPr="00390088">
              <w:rPr>
                <w:rFonts w:hint="eastAsia"/>
              </w:rPr>
              <w:t>□</w:t>
            </w:r>
            <w:r>
              <w:rPr>
                <w:rFonts w:hint="eastAsia"/>
              </w:rPr>
              <w:t>按报价单为依据；</w:t>
            </w:r>
            <w:r w:rsidRPr="00390088">
              <w:rPr>
                <w:rFonts w:hint="eastAsia"/>
              </w:rPr>
              <w:t>□</w:t>
            </w:r>
            <w:r>
              <w:rPr>
                <w:rFonts w:hint="eastAsia"/>
              </w:rPr>
              <w:t>一般估算；</w:t>
            </w:r>
          </w:p>
          <w:p w:rsidR="001365F7" w:rsidRDefault="001365F7" w:rsidP="00EC77E4">
            <w:r>
              <w:rPr>
                <w:rFonts w:hint="eastAsia"/>
              </w:rPr>
              <w:t xml:space="preserve"> </w:t>
            </w:r>
            <w:r>
              <w:t xml:space="preserve">         </w:t>
            </w:r>
            <w:r w:rsidRPr="00390088">
              <w:rPr>
                <w:rFonts w:hint="eastAsia"/>
              </w:rPr>
              <w:t>□</w:t>
            </w:r>
            <w:r>
              <w:rPr>
                <w:rFonts w:hint="eastAsia"/>
              </w:rPr>
              <w:t>其他（请说明）</w:t>
            </w:r>
          </w:p>
          <w:p w:rsidR="001365F7" w:rsidRDefault="001365F7" w:rsidP="00EC77E4"/>
        </w:tc>
      </w:tr>
      <w:tr w:rsidR="001365F7" w:rsidTr="001365F7">
        <w:trPr>
          <w:trHeight w:val="670"/>
        </w:trPr>
        <w:tc>
          <w:tcPr>
            <w:tcW w:w="3712" w:type="dxa"/>
          </w:tcPr>
          <w:p w:rsidR="001365F7" w:rsidRDefault="001365F7" w:rsidP="00390088">
            <w:pPr>
              <w:jc w:val="center"/>
            </w:pPr>
            <w:r>
              <w:rPr>
                <w:rFonts w:hint="eastAsia"/>
              </w:rPr>
              <w:t>支出项目</w:t>
            </w:r>
          </w:p>
        </w:tc>
        <w:tc>
          <w:tcPr>
            <w:tcW w:w="3708" w:type="dxa"/>
          </w:tcPr>
          <w:p w:rsidR="001365F7" w:rsidRDefault="001365F7" w:rsidP="00390088">
            <w:pPr>
              <w:jc w:val="center"/>
            </w:pPr>
            <w:r>
              <w:rPr>
                <w:rFonts w:hint="eastAsia"/>
              </w:rPr>
              <w:t>详细说明</w:t>
            </w:r>
          </w:p>
        </w:tc>
        <w:tc>
          <w:tcPr>
            <w:tcW w:w="2645" w:type="dxa"/>
          </w:tcPr>
          <w:p w:rsidR="001365F7" w:rsidRDefault="001365F7" w:rsidP="00EC77E4">
            <w:r>
              <w:rPr>
                <w:rFonts w:hint="eastAsia"/>
              </w:rPr>
              <w:t>金额（人民币）</w:t>
            </w:r>
          </w:p>
        </w:tc>
      </w:tr>
      <w:tr w:rsidR="001365F7" w:rsidTr="001365F7">
        <w:trPr>
          <w:trHeight w:val="632"/>
        </w:trPr>
        <w:tc>
          <w:tcPr>
            <w:tcW w:w="3712" w:type="dxa"/>
          </w:tcPr>
          <w:p w:rsidR="001365F7" w:rsidRDefault="001365F7" w:rsidP="00EC77E4"/>
        </w:tc>
        <w:tc>
          <w:tcPr>
            <w:tcW w:w="3708" w:type="dxa"/>
          </w:tcPr>
          <w:p w:rsidR="001365F7" w:rsidRDefault="001365F7" w:rsidP="00EC77E4"/>
        </w:tc>
        <w:tc>
          <w:tcPr>
            <w:tcW w:w="2645" w:type="dxa"/>
          </w:tcPr>
          <w:p w:rsidR="001365F7" w:rsidRDefault="001365F7" w:rsidP="00EC77E4"/>
        </w:tc>
      </w:tr>
      <w:tr w:rsidR="001365F7" w:rsidTr="001365F7">
        <w:trPr>
          <w:trHeight w:val="712"/>
        </w:trPr>
        <w:tc>
          <w:tcPr>
            <w:tcW w:w="3712" w:type="dxa"/>
          </w:tcPr>
          <w:p w:rsidR="001365F7" w:rsidRDefault="001365F7" w:rsidP="00EC77E4"/>
        </w:tc>
        <w:tc>
          <w:tcPr>
            <w:tcW w:w="3708" w:type="dxa"/>
          </w:tcPr>
          <w:p w:rsidR="001365F7" w:rsidRDefault="001365F7" w:rsidP="00EC77E4"/>
        </w:tc>
        <w:tc>
          <w:tcPr>
            <w:tcW w:w="2645" w:type="dxa"/>
          </w:tcPr>
          <w:p w:rsidR="001365F7" w:rsidRDefault="001365F7" w:rsidP="00EC77E4"/>
        </w:tc>
      </w:tr>
      <w:tr w:rsidR="001365F7" w:rsidTr="001365F7">
        <w:trPr>
          <w:trHeight w:val="694"/>
        </w:trPr>
        <w:tc>
          <w:tcPr>
            <w:tcW w:w="3712" w:type="dxa"/>
          </w:tcPr>
          <w:p w:rsidR="001365F7" w:rsidRDefault="001365F7" w:rsidP="00EC77E4"/>
        </w:tc>
        <w:tc>
          <w:tcPr>
            <w:tcW w:w="3708" w:type="dxa"/>
          </w:tcPr>
          <w:p w:rsidR="001365F7" w:rsidRDefault="001365F7" w:rsidP="00EC77E4"/>
        </w:tc>
        <w:tc>
          <w:tcPr>
            <w:tcW w:w="2645" w:type="dxa"/>
          </w:tcPr>
          <w:p w:rsidR="001365F7" w:rsidRDefault="001365F7" w:rsidP="00EC77E4"/>
        </w:tc>
      </w:tr>
      <w:tr w:rsidR="001365F7" w:rsidTr="001365F7">
        <w:trPr>
          <w:trHeight w:val="574"/>
        </w:trPr>
        <w:tc>
          <w:tcPr>
            <w:tcW w:w="3712" w:type="dxa"/>
          </w:tcPr>
          <w:p w:rsidR="001365F7" w:rsidRDefault="001365F7" w:rsidP="00EC77E4"/>
        </w:tc>
        <w:tc>
          <w:tcPr>
            <w:tcW w:w="3708" w:type="dxa"/>
          </w:tcPr>
          <w:p w:rsidR="001365F7" w:rsidRDefault="001365F7" w:rsidP="00EC77E4"/>
        </w:tc>
        <w:tc>
          <w:tcPr>
            <w:tcW w:w="2645" w:type="dxa"/>
          </w:tcPr>
          <w:p w:rsidR="001365F7" w:rsidRDefault="001365F7" w:rsidP="00EC77E4"/>
        </w:tc>
      </w:tr>
      <w:tr w:rsidR="001365F7" w:rsidTr="001365F7">
        <w:trPr>
          <w:trHeight w:val="712"/>
        </w:trPr>
        <w:tc>
          <w:tcPr>
            <w:tcW w:w="3712" w:type="dxa"/>
          </w:tcPr>
          <w:p w:rsidR="001365F7" w:rsidRDefault="001365F7" w:rsidP="00EC77E4"/>
        </w:tc>
        <w:tc>
          <w:tcPr>
            <w:tcW w:w="3708" w:type="dxa"/>
          </w:tcPr>
          <w:p w:rsidR="001365F7" w:rsidRDefault="001365F7" w:rsidP="00EC77E4"/>
        </w:tc>
        <w:tc>
          <w:tcPr>
            <w:tcW w:w="2645" w:type="dxa"/>
          </w:tcPr>
          <w:p w:rsidR="001365F7" w:rsidRDefault="001365F7" w:rsidP="00EC77E4"/>
        </w:tc>
      </w:tr>
      <w:tr w:rsidR="001365F7" w:rsidTr="001365F7">
        <w:trPr>
          <w:trHeight w:val="708"/>
        </w:trPr>
        <w:tc>
          <w:tcPr>
            <w:tcW w:w="3712" w:type="dxa"/>
          </w:tcPr>
          <w:p w:rsidR="001365F7" w:rsidRDefault="001365F7" w:rsidP="00EC77E4"/>
        </w:tc>
        <w:tc>
          <w:tcPr>
            <w:tcW w:w="3708" w:type="dxa"/>
          </w:tcPr>
          <w:p w:rsidR="001365F7" w:rsidRDefault="001365F7" w:rsidP="00EC77E4"/>
        </w:tc>
        <w:tc>
          <w:tcPr>
            <w:tcW w:w="2645" w:type="dxa"/>
          </w:tcPr>
          <w:p w:rsidR="001365F7" w:rsidRDefault="001365F7" w:rsidP="00EC77E4"/>
        </w:tc>
      </w:tr>
      <w:tr w:rsidR="001365F7" w:rsidTr="001365F7">
        <w:trPr>
          <w:trHeight w:val="704"/>
        </w:trPr>
        <w:tc>
          <w:tcPr>
            <w:tcW w:w="3712" w:type="dxa"/>
          </w:tcPr>
          <w:p w:rsidR="001365F7" w:rsidRDefault="001365F7" w:rsidP="00EC77E4"/>
        </w:tc>
        <w:tc>
          <w:tcPr>
            <w:tcW w:w="3708" w:type="dxa"/>
          </w:tcPr>
          <w:p w:rsidR="001365F7" w:rsidRDefault="001365F7" w:rsidP="00EC77E4"/>
        </w:tc>
        <w:tc>
          <w:tcPr>
            <w:tcW w:w="2645" w:type="dxa"/>
          </w:tcPr>
          <w:p w:rsidR="001365F7" w:rsidRDefault="001365F7" w:rsidP="00EC77E4"/>
        </w:tc>
      </w:tr>
      <w:tr w:rsidR="001365F7" w:rsidTr="001365F7">
        <w:trPr>
          <w:trHeight w:val="570"/>
        </w:trPr>
        <w:tc>
          <w:tcPr>
            <w:tcW w:w="3712" w:type="dxa"/>
          </w:tcPr>
          <w:p w:rsidR="001365F7" w:rsidRDefault="001365F7" w:rsidP="00EC77E4"/>
        </w:tc>
        <w:tc>
          <w:tcPr>
            <w:tcW w:w="3708" w:type="dxa"/>
          </w:tcPr>
          <w:p w:rsidR="001365F7" w:rsidRDefault="001365F7" w:rsidP="00EC77E4"/>
        </w:tc>
        <w:tc>
          <w:tcPr>
            <w:tcW w:w="2645" w:type="dxa"/>
          </w:tcPr>
          <w:p w:rsidR="001365F7" w:rsidRDefault="001365F7" w:rsidP="00EC77E4"/>
        </w:tc>
      </w:tr>
      <w:tr w:rsidR="001365F7" w:rsidTr="001365F7">
        <w:trPr>
          <w:trHeight w:val="708"/>
        </w:trPr>
        <w:tc>
          <w:tcPr>
            <w:tcW w:w="7420" w:type="dxa"/>
            <w:gridSpan w:val="2"/>
          </w:tcPr>
          <w:p w:rsidR="001365F7" w:rsidRDefault="001365F7" w:rsidP="00390088">
            <w:pPr>
              <w:jc w:val="right"/>
            </w:pPr>
            <w:r>
              <w:rPr>
                <w:rFonts w:hint="eastAsia"/>
              </w:rPr>
              <w:t>总额</w:t>
            </w:r>
          </w:p>
        </w:tc>
        <w:tc>
          <w:tcPr>
            <w:tcW w:w="2645" w:type="dxa"/>
          </w:tcPr>
          <w:p w:rsidR="001365F7" w:rsidRDefault="001365F7" w:rsidP="00EC77E4"/>
        </w:tc>
      </w:tr>
    </w:tbl>
    <w:p w:rsidR="008F04B3" w:rsidRDefault="008F04B3" w:rsidP="00EC77E4"/>
    <w:tbl>
      <w:tblPr>
        <w:tblStyle w:val="a6"/>
        <w:tblW w:w="10071" w:type="dxa"/>
        <w:tblInd w:w="-720" w:type="dxa"/>
        <w:tblLook w:val="04A0" w:firstRow="1" w:lastRow="0" w:firstColumn="1" w:lastColumn="0" w:noHBand="0" w:noVBand="1"/>
      </w:tblPr>
      <w:tblGrid>
        <w:gridCol w:w="10071"/>
      </w:tblGrid>
      <w:tr w:rsidR="0017697A" w:rsidRPr="0017697A" w:rsidTr="00190D46">
        <w:trPr>
          <w:trHeight w:val="471"/>
        </w:trPr>
        <w:tc>
          <w:tcPr>
            <w:tcW w:w="10071" w:type="dxa"/>
            <w:shd w:val="clear" w:color="auto" w:fill="404040" w:themeFill="text1" w:themeFillTint="BF"/>
          </w:tcPr>
          <w:p w:rsidR="0017697A" w:rsidRPr="0017697A" w:rsidRDefault="0017697A" w:rsidP="0017697A">
            <w:r w:rsidRPr="005C3895">
              <w:rPr>
                <w:rFonts w:hint="eastAsia"/>
                <w:b/>
                <w:bCs/>
                <w:color w:val="DCB38D"/>
              </w:rPr>
              <w:t>第五部分：附加申请材料部分</w:t>
            </w:r>
          </w:p>
        </w:tc>
      </w:tr>
      <w:tr w:rsidR="0017697A" w:rsidRPr="0017697A" w:rsidTr="00C02D26">
        <w:trPr>
          <w:trHeight w:val="347"/>
        </w:trPr>
        <w:tc>
          <w:tcPr>
            <w:tcW w:w="10071" w:type="dxa"/>
            <w:shd w:val="clear" w:color="auto" w:fill="DCB38D"/>
          </w:tcPr>
          <w:p w:rsidR="0017697A" w:rsidRPr="0017697A" w:rsidRDefault="00BE4236" w:rsidP="00BE4236">
            <w:pPr>
              <w:jc w:val="center"/>
            </w:pPr>
            <w:r w:rsidRPr="002E3EA3">
              <w:rPr>
                <w:rFonts w:hint="eastAsia"/>
                <w:b/>
                <w:bCs/>
                <w:color w:val="404040" w:themeColor="text1" w:themeTint="BF"/>
              </w:rPr>
              <w:t>请注意，本部分请根据申请者具体情况填报。</w:t>
            </w:r>
          </w:p>
        </w:tc>
      </w:tr>
    </w:tbl>
    <w:p w:rsidR="00AB20A5" w:rsidRPr="0017697A" w:rsidRDefault="00AB20A5" w:rsidP="00EC77E4"/>
    <w:tbl>
      <w:tblPr>
        <w:tblStyle w:val="a6"/>
        <w:tblW w:w="10071" w:type="dxa"/>
        <w:tblInd w:w="-720" w:type="dxa"/>
        <w:tblLook w:val="04A0" w:firstRow="1" w:lastRow="0" w:firstColumn="1" w:lastColumn="0" w:noHBand="0" w:noVBand="1"/>
      </w:tblPr>
      <w:tblGrid>
        <w:gridCol w:w="10071"/>
      </w:tblGrid>
      <w:tr w:rsidR="00F21D1F" w:rsidRPr="00F21D1F" w:rsidTr="00431C19">
        <w:trPr>
          <w:trHeight w:val="494"/>
        </w:trPr>
        <w:tc>
          <w:tcPr>
            <w:tcW w:w="10071" w:type="dxa"/>
            <w:shd w:val="clear" w:color="auto" w:fill="auto"/>
          </w:tcPr>
          <w:p w:rsidR="00F21D1F" w:rsidRPr="00F21D1F" w:rsidRDefault="00F21D1F" w:rsidP="00F21D1F">
            <w:r w:rsidRPr="002E3EA3">
              <w:rPr>
                <w:rFonts w:hint="eastAsia"/>
                <w:b/>
                <w:bCs/>
                <w:color w:val="404040" w:themeColor="text1" w:themeTint="BF"/>
              </w:rPr>
              <w:t>一、合</w:t>
            </w:r>
            <w:r w:rsidR="00722474" w:rsidRPr="002E3EA3">
              <w:rPr>
                <w:rFonts w:hint="eastAsia"/>
                <w:b/>
                <w:bCs/>
                <w:color w:val="404040" w:themeColor="text1" w:themeTint="BF"/>
              </w:rPr>
              <w:t>办</w:t>
            </w:r>
            <w:r w:rsidRPr="002E3EA3">
              <w:rPr>
                <w:rFonts w:hint="eastAsia"/>
                <w:b/>
                <w:bCs/>
                <w:color w:val="404040" w:themeColor="text1" w:themeTint="BF"/>
              </w:rPr>
              <w:t>项目</w:t>
            </w:r>
            <w:r w:rsidR="00722474" w:rsidRPr="002E3EA3">
              <w:rPr>
                <w:rFonts w:hint="eastAsia"/>
                <w:b/>
                <w:bCs/>
                <w:color w:val="404040" w:themeColor="text1" w:themeTint="BF"/>
              </w:rPr>
              <w:t>申请授权书</w:t>
            </w:r>
          </w:p>
        </w:tc>
      </w:tr>
      <w:tr w:rsidR="00722474" w:rsidRPr="00F21D1F" w:rsidTr="00431C19">
        <w:trPr>
          <w:trHeight w:val="13415"/>
        </w:trPr>
        <w:tc>
          <w:tcPr>
            <w:tcW w:w="10071" w:type="dxa"/>
            <w:shd w:val="clear" w:color="auto" w:fill="auto"/>
          </w:tcPr>
          <w:p w:rsidR="00722474" w:rsidRDefault="00DC778A" w:rsidP="00F21D1F">
            <w:pPr>
              <w:rPr>
                <w:bCs/>
              </w:rPr>
            </w:pPr>
            <w:r>
              <w:rPr>
                <w:rFonts w:ascii="华文细黑" w:eastAsia="华文细黑" w:hAnsi="华文细黑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2F471C99" wp14:editId="5620D4A0">
                  <wp:simplePos x="0" y="0"/>
                  <wp:positionH relativeFrom="page">
                    <wp:posOffset>-689090</wp:posOffset>
                  </wp:positionH>
                  <wp:positionV relativeFrom="page">
                    <wp:posOffset>-1083079</wp:posOffset>
                  </wp:positionV>
                  <wp:extent cx="7636476" cy="10796492"/>
                  <wp:effectExtent l="0" t="0" r="3175" b="5080"/>
                  <wp:wrapNone/>
                  <wp:docPr id="13" name="图片 13" descr="C:\Users\peter\Desktop\huang\5_画板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er\Desktop\huang\5_画板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476" cy="1079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2474">
              <w:rPr>
                <w:rFonts w:hint="eastAsia"/>
                <w:b/>
                <w:bCs/>
                <w:color w:val="FFFFFF" w:themeColor="background1"/>
              </w:rPr>
              <w:t xml:space="preserve"> </w:t>
            </w:r>
            <w:r w:rsidR="00722474">
              <w:rPr>
                <w:b/>
                <w:bCs/>
                <w:color w:val="FFFFFF" w:themeColor="background1"/>
              </w:rPr>
              <w:t xml:space="preserve">   </w:t>
            </w:r>
            <w:r w:rsidR="00722474" w:rsidRPr="00722474">
              <w:rPr>
                <w:bCs/>
              </w:rPr>
              <w:t xml:space="preserve"> </w:t>
            </w:r>
          </w:p>
          <w:p w:rsidR="00722474" w:rsidRDefault="00722474" w:rsidP="00722474">
            <w:pPr>
              <w:ind w:firstLineChars="250" w:firstLine="525"/>
              <w:rPr>
                <w:bCs/>
              </w:rPr>
            </w:pPr>
            <w:r w:rsidRPr="00722474">
              <w:rPr>
                <w:rFonts w:hint="eastAsia"/>
                <w:bCs/>
              </w:rPr>
              <w:t>本项目</w:t>
            </w:r>
            <w:r>
              <w:rPr>
                <w:rFonts w:hint="eastAsia"/>
                <w:bCs/>
              </w:rPr>
              <w:t>是由</w:t>
            </w:r>
            <w:r>
              <w:rPr>
                <w:rFonts w:hint="eastAsia"/>
                <w:bCs/>
              </w:rPr>
              <w:t>_</w:t>
            </w:r>
            <w:r>
              <w:rPr>
                <w:bCs/>
              </w:rPr>
              <w:t>_____________________________________________________________________</w:t>
            </w:r>
            <w:r>
              <w:rPr>
                <w:rFonts w:hint="eastAsia"/>
                <w:bCs/>
              </w:rPr>
              <w:t>合作举</w:t>
            </w:r>
          </w:p>
          <w:p w:rsidR="00722474" w:rsidRDefault="00722474" w:rsidP="00722474">
            <w:pPr>
              <w:ind w:firstLineChars="250" w:firstLine="525"/>
              <w:rPr>
                <w:bCs/>
              </w:rPr>
            </w:pPr>
          </w:p>
          <w:p w:rsidR="00722474" w:rsidRDefault="00722474" w:rsidP="00722474">
            <w:pPr>
              <w:rPr>
                <w:bCs/>
              </w:rPr>
            </w:pPr>
            <w:r>
              <w:rPr>
                <w:rFonts w:hint="eastAsia"/>
                <w:bCs/>
              </w:rPr>
              <w:t>办，并同意由</w:t>
            </w:r>
            <w:r>
              <w:rPr>
                <w:rFonts w:hint="eastAsia"/>
                <w:bCs/>
              </w:rPr>
              <w:t>_</w:t>
            </w:r>
            <w:r>
              <w:rPr>
                <w:bCs/>
              </w:rPr>
              <w:t>____________________________________________________</w:t>
            </w:r>
            <w:r>
              <w:rPr>
                <w:rFonts w:hint="eastAsia"/>
                <w:bCs/>
              </w:rPr>
              <w:t>代为向和的慈善基金会申请。</w:t>
            </w:r>
          </w:p>
          <w:p w:rsidR="00722474" w:rsidRDefault="00722474" w:rsidP="00722474">
            <w:pPr>
              <w:rPr>
                <w:bCs/>
              </w:rPr>
            </w:pPr>
          </w:p>
          <w:p w:rsidR="00722474" w:rsidRDefault="00722474" w:rsidP="00722474">
            <w:pPr>
              <w:rPr>
                <w:bCs/>
              </w:rPr>
            </w:pPr>
          </w:p>
          <w:p w:rsidR="00722474" w:rsidRDefault="00722474" w:rsidP="00722474">
            <w:pPr>
              <w:rPr>
                <w:bCs/>
              </w:rPr>
            </w:pPr>
          </w:p>
          <w:p w:rsidR="00722474" w:rsidRDefault="00722474" w:rsidP="00722474">
            <w:pPr>
              <w:rPr>
                <w:bCs/>
              </w:rPr>
            </w:pPr>
          </w:p>
          <w:p w:rsidR="00722474" w:rsidRPr="00722474" w:rsidRDefault="00722474" w:rsidP="00722474">
            <w:pPr>
              <w:ind w:firstLineChars="600" w:firstLine="1260"/>
              <w:rPr>
                <w:bCs/>
              </w:rPr>
            </w:pPr>
            <w:r>
              <w:rPr>
                <w:rFonts w:hint="eastAsia"/>
                <w:bCs/>
              </w:rPr>
              <w:t>_</w:t>
            </w:r>
            <w:r>
              <w:rPr>
                <w:bCs/>
              </w:rPr>
              <w:t>________________________               _________________________</w:t>
            </w:r>
          </w:p>
          <w:p w:rsidR="00413710" w:rsidRDefault="00722474" w:rsidP="00F21D1F">
            <w:pPr>
              <w:rPr>
                <w:bCs/>
              </w:rPr>
            </w:pPr>
            <w:r>
              <w:rPr>
                <w:rFonts w:hint="eastAsia"/>
                <w:b/>
                <w:bCs/>
                <w:color w:val="FFFFFF" w:themeColor="background1"/>
              </w:rPr>
              <w:t xml:space="preserve"> </w:t>
            </w:r>
            <w:r>
              <w:rPr>
                <w:b/>
                <w:bCs/>
                <w:color w:val="FFFFFF" w:themeColor="background1"/>
              </w:rPr>
              <w:t xml:space="preserve">             </w:t>
            </w:r>
            <w:r w:rsidRPr="00722474">
              <w:rPr>
                <w:bCs/>
              </w:rPr>
              <w:t xml:space="preserve"> </w:t>
            </w:r>
            <w:r>
              <w:rPr>
                <w:bCs/>
              </w:rPr>
              <w:t xml:space="preserve">    </w:t>
            </w:r>
            <w:r w:rsidRPr="00722474">
              <w:rPr>
                <w:rFonts w:hint="eastAsia"/>
                <w:bCs/>
              </w:rPr>
              <w:t>申请者签名</w:t>
            </w:r>
            <w:r>
              <w:rPr>
                <w:rFonts w:hint="eastAsia"/>
                <w:bCs/>
              </w:rPr>
              <w:t xml:space="preserve"> </w:t>
            </w:r>
            <w:r>
              <w:rPr>
                <w:bCs/>
              </w:rPr>
              <w:t xml:space="preserve">                            </w:t>
            </w:r>
            <w:r w:rsidR="00413710">
              <w:rPr>
                <w:bCs/>
              </w:rPr>
              <w:t xml:space="preserve">  </w:t>
            </w:r>
            <w:r>
              <w:rPr>
                <w:rFonts w:hint="eastAsia"/>
                <w:bCs/>
              </w:rPr>
              <w:t>机构盖</w:t>
            </w:r>
            <w:r w:rsidR="00413710">
              <w:rPr>
                <w:rFonts w:hint="eastAsia"/>
                <w:bCs/>
              </w:rPr>
              <w:t>章</w:t>
            </w:r>
          </w:p>
          <w:p w:rsidR="00722474" w:rsidRPr="00722474" w:rsidRDefault="00722474" w:rsidP="00F21D1F">
            <w:pPr>
              <w:rPr>
                <w:bCs/>
              </w:rPr>
            </w:pPr>
            <w:r>
              <w:rPr>
                <w:rFonts w:hint="eastAsia"/>
                <w:bCs/>
              </w:rPr>
              <w:t xml:space="preserve"> </w:t>
            </w:r>
            <w:r>
              <w:rPr>
                <w:bCs/>
              </w:rPr>
              <w:t xml:space="preserve">         </w:t>
            </w:r>
            <w:r>
              <w:rPr>
                <w:rFonts w:hint="eastAsia"/>
                <w:bCs/>
              </w:rPr>
              <w:t>（申请机构须由机构负责人签名）</w:t>
            </w:r>
            <w:r w:rsidR="00413710">
              <w:rPr>
                <w:rFonts w:hint="eastAsia"/>
                <w:bCs/>
              </w:rPr>
              <w:t xml:space="preserve"> </w:t>
            </w:r>
            <w:r w:rsidR="00413710">
              <w:rPr>
                <w:bCs/>
              </w:rPr>
              <w:t xml:space="preserve">                </w:t>
            </w:r>
            <w:r w:rsidR="00413710">
              <w:rPr>
                <w:rFonts w:hint="eastAsia"/>
                <w:bCs/>
              </w:rPr>
              <w:t>（申请机构适用）</w:t>
            </w:r>
          </w:p>
          <w:p w:rsidR="00722474" w:rsidRDefault="00722474" w:rsidP="00F21D1F">
            <w:pPr>
              <w:rPr>
                <w:b/>
                <w:bCs/>
                <w:color w:val="FFFFFF" w:themeColor="background1"/>
              </w:rPr>
            </w:pPr>
          </w:p>
          <w:p w:rsidR="00722474" w:rsidRDefault="00722474" w:rsidP="00F21D1F">
            <w:pPr>
              <w:rPr>
                <w:b/>
                <w:bCs/>
                <w:color w:val="FFFFFF" w:themeColor="background1"/>
              </w:rPr>
            </w:pPr>
          </w:p>
          <w:p w:rsidR="00722474" w:rsidRDefault="00722474" w:rsidP="00F21D1F">
            <w:pPr>
              <w:rPr>
                <w:b/>
                <w:bCs/>
                <w:color w:val="FFFFFF" w:themeColor="background1"/>
              </w:rPr>
            </w:pPr>
          </w:p>
          <w:p w:rsidR="00722474" w:rsidRDefault="00722474" w:rsidP="00F21D1F">
            <w:pPr>
              <w:rPr>
                <w:b/>
                <w:bCs/>
                <w:color w:val="FFFFFF" w:themeColor="background1"/>
              </w:rPr>
            </w:pPr>
          </w:p>
          <w:p w:rsidR="00FE50C8" w:rsidRDefault="00FE50C8" w:rsidP="00F21D1F">
            <w:pPr>
              <w:rPr>
                <w:b/>
                <w:bCs/>
                <w:color w:val="FFFFFF" w:themeColor="background1"/>
              </w:rPr>
            </w:pPr>
          </w:p>
          <w:p w:rsidR="00FE50C8" w:rsidRDefault="00FE50C8" w:rsidP="00F21D1F">
            <w:pPr>
              <w:rPr>
                <w:b/>
                <w:bCs/>
                <w:color w:val="FFFFFF" w:themeColor="background1"/>
              </w:rPr>
            </w:pPr>
          </w:p>
          <w:p w:rsidR="00FE50C8" w:rsidRDefault="00FE50C8" w:rsidP="00F21D1F">
            <w:pPr>
              <w:rPr>
                <w:b/>
                <w:bCs/>
                <w:color w:val="FFFFFF" w:themeColor="background1"/>
              </w:rPr>
            </w:pPr>
          </w:p>
          <w:p w:rsidR="00413710" w:rsidRPr="00722474" w:rsidRDefault="00413710" w:rsidP="00413710">
            <w:pPr>
              <w:ind w:firstLineChars="600" w:firstLine="1260"/>
              <w:rPr>
                <w:bCs/>
              </w:rPr>
            </w:pPr>
            <w:r>
              <w:rPr>
                <w:rFonts w:hint="eastAsia"/>
                <w:bCs/>
              </w:rPr>
              <w:t>_</w:t>
            </w:r>
            <w:r>
              <w:rPr>
                <w:bCs/>
              </w:rPr>
              <w:t>________________________               _________________________</w:t>
            </w:r>
          </w:p>
          <w:p w:rsidR="00413710" w:rsidRDefault="00413710" w:rsidP="00413710">
            <w:pPr>
              <w:rPr>
                <w:bCs/>
              </w:rPr>
            </w:pPr>
            <w:r>
              <w:rPr>
                <w:rFonts w:hint="eastAsia"/>
                <w:b/>
                <w:bCs/>
                <w:color w:val="FFFFFF" w:themeColor="background1"/>
              </w:rPr>
              <w:t xml:space="preserve"> </w:t>
            </w:r>
            <w:r>
              <w:rPr>
                <w:b/>
                <w:bCs/>
                <w:color w:val="FFFFFF" w:themeColor="background1"/>
              </w:rPr>
              <w:t xml:space="preserve">             </w:t>
            </w:r>
            <w:r w:rsidRPr="00722474">
              <w:rPr>
                <w:bCs/>
              </w:rPr>
              <w:t xml:space="preserve"> </w:t>
            </w:r>
            <w:r>
              <w:rPr>
                <w:bCs/>
              </w:rPr>
              <w:t xml:space="preserve">    </w:t>
            </w:r>
            <w:r w:rsidRPr="00722474">
              <w:rPr>
                <w:rFonts w:hint="eastAsia"/>
                <w:bCs/>
              </w:rPr>
              <w:t>申请者签名</w:t>
            </w:r>
            <w:r>
              <w:rPr>
                <w:rFonts w:hint="eastAsia"/>
                <w:bCs/>
              </w:rPr>
              <w:t xml:space="preserve"> </w:t>
            </w:r>
            <w:r>
              <w:rPr>
                <w:bCs/>
              </w:rPr>
              <w:t xml:space="preserve">                              </w:t>
            </w:r>
            <w:r>
              <w:rPr>
                <w:rFonts w:hint="eastAsia"/>
                <w:bCs/>
              </w:rPr>
              <w:t>机构盖章</w:t>
            </w:r>
          </w:p>
          <w:p w:rsidR="00413710" w:rsidRPr="00722474" w:rsidRDefault="00413710" w:rsidP="00413710">
            <w:pPr>
              <w:rPr>
                <w:bCs/>
              </w:rPr>
            </w:pPr>
            <w:r>
              <w:rPr>
                <w:rFonts w:hint="eastAsia"/>
                <w:bCs/>
              </w:rPr>
              <w:t xml:space="preserve"> </w:t>
            </w:r>
            <w:r>
              <w:rPr>
                <w:bCs/>
              </w:rPr>
              <w:t xml:space="preserve">         </w:t>
            </w:r>
            <w:r>
              <w:rPr>
                <w:rFonts w:hint="eastAsia"/>
                <w:bCs/>
              </w:rPr>
              <w:t>（申请机构须由机构负责人签名）</w:t>
            </w:r>
            <w:r>
              <w:rPr>
                <w:rFonts w:hint="eastAsia"/>
                <w:bCs/>
              </w:rPr>
              <w:t xml:space="preserve"> </w:t>
            </w:r>
            <w:r>
              <w:rPr>
                <w:bCs/>
              </w:rPr>
              <w:t xml:space="preserve">                </w:t>
            </w:r>
            <w:r>
              <w:rPr>
                <w:rFonts w:hint="eastAsia"/>
                <w:bCs/>
              </w:rPr>
              <w:t>（申请机构适用）</w:t>
            </w:r>
          </w:p>
          <w:p w:rsidR="00722474" w:rsidRPr="00413710" w:rsidRDefault="00722474" w:rsidP="00F21D1F">
            <w:pPr>
              <w:rPr>
                <w:b/>
                <w:bCs/>
                <w:color w:val="FFFFFF" w:themeColor="background1"/>
              </w:rPr>
            </w:pPr>
          </w:p>
          <w:p w:rsidR="00722474" w:rsidRDefault="00722474" w:rsidP="00F21D1F">
            <w:pPr>
              <w:rPr>
                <w:b/>
                <w:bCs/>
                <w:color w:val="FFFFFF" w:themeColor="background1"/>
              </w:rPr>
            </w:pPr>
          </w:p>
          <w:p w:rsidR="00722474" w:rsidRDefault="00722474" w:rsidP="00F21D1F">
            <w:pPr>
              <w:rPr>
                <w:b/>
                <w:bCs/>
                <w:color w:val="FFFFFF" w:themeColor="background1"/>
              </w:rPr>
            </w:pPr>
          </w:p>
          <w:p w:rsidR="00722474" w:rsidRDefault="00722474" w:rsidP="00F21D1F">
            <w:pPr>
              <w:rPr>
                <w:b/>
                <w:bCs/>
                <w:color w:val="FFFFFF" w:themeColor="background1"/>
              </w:rPr>
            </w:pPr>
          </w:p>
          <w:p w:rsidR="00722474" w:rsidRDefault="00722474" w:rsidP="00F21D1F">
            <w:pPr>
              <w:rPr>
                <w:b/>
                <w:bCs/>
                <w:color w:val="FFFFFF" w:themeColor="background1"/>
              </w:rPr>
            </w:pPr>
          </w:p>
          <w:p w:rsidR="00FE50C8" w:rsidRDefault="00FE50C8" w:rsidP="00F21D1F">
            <w:pPr>
              <w:rPr>
                <w:b/>
                <w:bCs/>
                <w:color w:val="FFFFFF" w:themeColor="background1"/>
              </w:rPr>
            </w:pPr>
          </w:p>
          <w:p w:rsidR="00FE50C8" w:rsidRPr="00722474" w:rsidRDefault="00FE50C8" w:rsidP="00FE50C8">
            <w:pPr>
              <w:ind w:firstLineChars="600" w:firstLine="1260"/>
              <w:rPr>
                <w:bCs/>
              </w:rPr>
            </w:pPr>
            <w:r>
              <w:rPr>
                <w:rFonts w:hint="eastAsia"/>
                <w:bCs/>
              </w:rPr>
              <w:t>_</w:t>
            </w:r>
            <w:r>
              <w:rPr>
                <w:bCs/>
              </w:rPr>
              <w:t>________________________               _________________________</w:t>
            </w:r>
          </w:p>
          <w:p w:rsidR="00FE50C8" w:rsidRDefault="00FE50C8" w:rsidP="00FE50C8">
            <w:pPr>
              <w:rPr>
                <w:bCs/>
              </w:rPr>
            </w:pPr>
            <w:r>
              <w:rPr>
                <w:rFonts w:hint="eastAsia"/>
                <w:b/>
                <w:bCs/>
                <w:color w:val="FFFFFF" w:themeColor="background1"/>
              </w:rPr>
              <w:t xml:space="preserve"> </w:t>
            </w:r>
            <w:r>
              <w:rPr>
                <w:b/>
                <w:bCs/>
                <w:color w:val="FFFFFF" w:themeColor="background1"/>
              </w:rPr>
              <w:t xml:space="preserve">             </w:t>
            </w:r>
            <w:r w:rsidRPr="00722474">
              <w:rPr>
                <w:bCs/>
              </w:rPr>
              <w:t xml:space="preserve"> </w:t>
            </w:r>
            <w:r>
              <w:rPr>
                <w:bCs/>
              </w:rPr>
              <w:t xml:space="preserve">    </w:t>
            </w:r>
            <w:r w:rsidRPr="00722474">
              <w:rPr>
                <w:rFonts w:hint="eastAsia"/>
                <w:bCs/>
              </w:rPr>
              <w:t>申请者签名</w:t>
            </w:r>
            <w:r>
              <w:rPr>
                <w:rFonts w:hint="eastAsia"/>
                <w:bCs/>
              </w:rPr>
              <w:t xml:space="preserve"> </w:t>
            </w:r>
            <w:r>
              <w:rPr>
                <w:bCs/>
              </w:rPr>
              <w:t xml:space="preserve">                              </w:t>
            </w:r>
            <w:r>
              <w:rPr>
                <w:rFonts w:hint="eastAsia"/>
                <w:bCs/>
              </w:rPr>
              <w:t>机构盖章</w:t>
            </w:r>
          </w:p>
          <w:p w:rsidR="00FE50C8" w:rsidRPr="00722474" w:rsidRDefault="00FE50C8" w:rsidP="00FE50C8">
            <w:pPr>
              <w:rPr>
                <w:bCs/>
              </w:rPr>
            </w:pPr>
            <w:r>
              <w:rPr>
                <w:rFonts w:hint="eastAsia"/>
                <w:bCs/>
              </w:rPr>
              <w:t xml:space="preserve"> </w:t>
            </w:r>
            <w:r>
              <w:rPr>
                <w:bCs/>
              </w:rPr>
              <w:t xml:space="preserve">         </w:t>
            </w:r>
            <w:r>
              <w:rPr>
                <w:rFonts w:hint="eastAsia"/>
                <w:bCs/>
              </w:rPr>
              <w:t>（申请机构须由机构负责人签名）</w:t>
            </w:r>
            <w:r>
              <w:rPr>
                <w:rFonts w:hint="eastAsia"/>
                <w:bCs/>
              </w:rPr>
              <w:t xml:space="preserve"> </w:t>
            </w:r>
            <w:r>
              <w:rPr>
                <w:bCs/>
              </w:rPr>
              <w:t xml:space="preserve">                </w:t>
            </w:r>
            <w:r>
              <w:rPr>
                <w:rFonts w:hint="eastAsia"/>
                <w:bCs/>
              </w:rPr>
              <w:t>（申请机构适用）</w:t>
            </w:r>
          </w:p>
          <w:p w:rsidR="00FE50C8" w:rsidRPr="00FE50C8" w:rsidRDefault="00FE50C8" w:rsidP="00F21D1F">
            <w:pPr>
              <w:rPr>
                <w:b/>
                <w:bCs/>
                <w:color w:val="FFFFFF" w:themeColor="background1"/>
              </w:rPr>
            </w:pPr>
          </w:p>
          <w:p w:rsidR="00722474" w:rsidRDefault="00722474" w:rsidP="00F21D1F">
            <w:pPr>
              <w:rPr>
                <w:b/>
                <w:bCs/>
                <w:color w:val="FFFFFF" w:themeColor="background1"/>
              </w:rPr>
            </w:pPr>
          </w:p>
          <w:p w:rsidR="00722474" w:rsidRDefault="00722474" w:rsidP="00F21D1F">
            <w:pPr>
              <w:rPr>
                <w:b/>
                <w:bCs/>
                <w:color w:val="FFFFFF" w:themeColor="background1"/>
              </w:rPr>
            </w:pPr>
          </w:p>
          <w:p w:rsidR="00722474" w:rsidRDefault="00722474" w:rsidP="00F21D1F">
            <w:pPr>
              <w:rPr>
                <w:b/>
                <w:bCs/>
                <w:color w:val="FFFFFF" w:themeColor="background1"/>
              </w:rPr>
            </w:pPr>
          </w:p>
          <w:p w:rsidR="00722474" w:rsidRDefault="00722474" w:rsidP="00F21D1F">
            <w:pPr>
              <w:rPr>
                <w:b/>
                <w:bCs/>
                <w:color w:val="FFFFFF" w:themeColor="background1"/>
              </w:rPr>
            </w:pPr>
          </w:p>
          <w:p w:rsidR="00722474" w:rsidRDefault="00722474" w:rsidP="00F21D1F">
            <w:pPr>
              <w:rPr>
                <w:b/>
                <w:bCs/>
                <w:color w:val="FFFFFF" w:themeColor="background1"/>
              </w:rPr>
            </w:pPr>
          </w:p>
          <w:p w:rsidR="00FE50C8" w:rsidRPr="00722474" w:rsidRDefault="00FE50C8" w:rsidP="00FE50C8">
            <w:pPr>
              <w:ind w:firstLineChars="600" w:firstLine="1260"/>
              <w:rPr>
                <w:bCs/>
              </w:rPr>
            </w:pPr>
            <w:r>
              <w:rPr>
                <w:rFonts w:hint="eastAsia"/>
                <w:bCs/>
              </w:rPr>
              <w:t>_</w:t>
            </w:r>
            <w:r>
              <w:rPr>
                <w:bCs/>
              </w:rPr>
              <w:t>________________________               _________________________</w:t>
            </w:r>
          </w:p>
          <w:p w:rsidR="00FE50C8" w:rsidRDefault="00FE50C8" w:rsidP="00FE50C8">
            <w:pPr>
              <w:rPr>
                <w:bCs/>
              </w:rPr>
            </w:pPr>
            <w:r>
              <w:rPr>
                <w:rFonts w:hint="eastAsia"/>
                <w:b/>
                <w:bCs/>
                <w:color w:val="FFFFFF" w:themeColor="background1"/>
              </w:rPr>
              <w:t xml:space="preserve"> </w:t>
            </w:r>
            <w:r>
              <w:rPr>
                <w:b/>
                <w:bCs/>
                <w:color w:val="FFFFFF" w:themeColor="background1"/>
              </w:rPr>
              <w:t xml:space="preserve">             </w:t>
            </w:r>
            <w:r w:rsidRPr="00722474">
              <w:rPr>
                <w:bCs/>
              </w:rPr>
              <w:t xml:space="preserve"> </w:t>
            </w:r>
            <w:r>
              <w:rPr>
                <w:bCs/>
              </w:rPr>
              <w:t xml:space="preserve">    </w:t>
            </w:r>
            <w:r w:rsidRPr="00722474">
              <w:rPr>
                <w:rFonts w:hint="eastAsia"/>
                <w:bCs/>
              </w:rPr>
              <w:t>申请者签名</w:t>
            </w:r>
            <w:r>
              <w:rPr>
                <w:rFonts w:hint="eastAsia"/>
                <w:bCs/>
              </w:rPr>
              <w:t xml:space="preserve"> </w:t>
            </w:r>
            <w:r>
              <w:rPr>
                <w:bCs/>
              </w:rPr>
              <w:t xml:space="preserve">                              </w:t>
            </w:r>
            <w:r>
              <w:rPr>
                <w:rFonts w:hint="eastAsia"/>
                <w:bCs/>
              </w:rPr>
              <w:t>机构盖章</w:t>
            </w:r>
          </w:p>
          <w:p w:rsidR="00FE50C8" w:rsidRPr="00722474" w:rsidRDefault="00FE50C8" w:rsidP="00FE50C8">
            <w:pPr>
              <w:rPr>
                <w:bCs/>
              </w:rPr>
            </w:pPr>
            <w:r>
              <w:rPr>
                <w:rFonts w:hint="eastAsia"/>
                <w:bCs/>
              </w:rPr>
              <w:t xml:space="preserve"> </w:t>
            </w:r>
            <w:r>
              <w:rPr>
                <w:bCs/>
              </w:rPr>
              <w:t xml:space="preserve">         </w:t>
            </w:r>
            <w:r>
              <w:rPr>
                <w:rFonts w:hint="eastAsia"/>
                <w:bCs/>
              </w:rPr>
              <w:t>（申请机构须由机构负责人签名）</w:t>
            </w:r>
            <w:r>
              <w:rPr>
                <w:rFonts w:hint="eastAsia"/>
                <w:bCs/>
              </w:rPr>
              <w:t xml:space="preserve"> </w:t>
            </w:r>
            <w:r>
              <w:rPr>
                <w:bCs/>
              </w:rPr>
              <w:t xml:space="preserve">                </w:t>
            </w:r>
            <w:r>
              <w:rPr>
                <w:rFonts w:hint="eastAsia"/>
                <w:bCs/>
              </w:rPr>
              <w:t>（申请机构适用）</w:t>
            </w:r>
          </w:p>
          <w:p w:rsidR="00722474" w:rsidRPr="00FE50C8" w:rsidRDefault="00722474" w:rsidP="00F21D1F">
            <w:pPr>
              <w:rPr>
                <w:b/>
                <w:bCs/>
                <w:color w:val="FFFFFF" w:themeColor="background1"/>
              </w:rPr>
            </w:pPr>
          </w:p>
          <w:p w:rsidR="00722474" w:rsidRDefault="00722474" w:rsidP="00F21D1F">
            <w:pPr>
              <w:rPr>
                <w:b/>
                <w:bCs/>
                <w:color w:val="FFFFFF" w:themeColor="background1"/>
              </w:rPr>
            </w:pPr>
          </w:p>
          <w:p w:rsidR="00722474" w:rsidRDefault="00722474" w:rsidP="00F21D1F">
            <w:pPr>
              <w:rPr>
                <w:b/>
                <w:bCs/>
                <w:color w:val="FFFFFF" w:themeColor="background1"/>
              </w:rPr>
            </w:pPr>
          </w:p>
          <w:p w:rsidR="00722474" w:rsidRDefault="00722474" w:rsidP="00F21D1F">
            <w:pPr>
              <w:rPr>
                <w:b/>
                <w:bCs/>
                <w:color w:val="FFFFFF" w:themeColor="background1"/>
              </w:rPr>
            </w:pPr>
          </w:p>
          <w:p w:rsidR="00722474" w:rsidRPr="00722474" w:rsidRDefault="00722474" w:rsidP="00F21D1F">
            <w:pPr>
              <w:rPr>
                <w:b/>
                <w:bCs/>
                <w:color w:val="FFFFFF" w:themeColor="background1"/>
              </w:rPr>
            </w:pPr>
          </w:p>
        </w:tc>
      </w:tr>
    </w:tbl>
    <w:p w:rsidR="00F21D1F" w:rsidRPr="00F21D1F" w:rsidRDefault="00F21D1F" w:rsidP="00F21D1F"/>
    <w:tbl>
      <w:tblPr>
        <w:tblStyle w:val="a6"/>
        <w:tblW w:w="10065" w:type="dxa"/>
        <w:tblInd w:w="-714" w:type="dxa"/>
        <w:tblLook w:val="04A0" w:firstRow="1" w:lastRow="0" w:firstColumn="1" w:lastColumn="0" w:noHBand="0" w:noVBand="1"/>
      </w:tblPr>
      <w:tblGrid>
        <w:gridCol w:w="1985"/>
        <w:gridCol w:w="2552"/>
        <w:gridCol w:w="3543"/>
        <w:gridCol w:w="1985"/>
      </w:tblGrid>
      <w:tr w:rsidR="005F1679" w:rsidTr="00C02D26">
        <w:trPr>
          <w:trHeight w:val="478"/>
        </w:trPr>
        <w:tc>
          <w:tcPr>
            <w:tcW w:w="10065" w:type="dxa"/>
            <w:gridSpan w:val="4"/>
            <w:shd w:val="clear" w:color="auto" w:fill="DCB38D"/>
          </w:tcPr>
          <w:p w:rsidR="005F1679" w:rsidRDefault="005F1679" w:rsidP="00EC77E4">
            <w:bookmarkStart w:id="4" w:name="_Hlk511899760"/>
            <w:r w:rsidRPr="002E3EA3">
              <w:rPr>
                <w:rFonts w:hint="eastAsia"/>
                <w:b/>
                <w:bCs/>
                <w:color w:val="404040" w:themeColor="text1" w:themeTint="BF"/>
              </w:rPr>
              <w:t>二、申请者资料的附加部分（首次申请</w:t>
            </w:r>
            <w:r w:rsidR="000A7948" w:rsidRPr="002E3EA3">
              <w:rPr>
                <w:rFonts w:hint="eastAsia"/>
                <w:b/>
                <w:bCs/>
                <w:color w:val="404040" w:themeColor="text1" w:themeTint="BF"/>
              </w:rPr>
              <w:t>的机构</w:t>
            </w:r>
            <w:r w:rsidRPr="002E3EA3">
              <w:rPr>
                <w:rFonts w:hint="eastAsia"/>
                <w:b/>
                <w:bCs/>
                <w:color w:val="404040" w:themeColor="text1" w:themeTint="BF"/>
              </w:rPr>
              <w:t>或行政管理有变动的机构适用）</w:t>
            </w:r>
          </w:p>
        </w:tc>
      </w:tr>
      <w:tr w:rsidR="000A7948" w:rsidTr="00C02D26">
        <w:trPr>
          <w:trHeight w:val="413"/>
        </w:trPr>
        <w:tc>
          <w:tcPr>
            <w:tcW w:w="10065" w:type="dxa"/>
            <w:gridSpan w:val="4"/>
            <w:shd w:val="clear" w:color="auto" w:fill="DCB38D"/>
          </w:tcPr>
          <w:p w:rsidR="000A7948" w:rsidRDefault="000A7948" w:rsidP="00EC77E4">
            <w:r w:rsidRPr="002E3EA3">
              <w:rPr>
                <w:rFonts w:hint="eastAsia"/>
                <w:b/>
                <w:bCs/>
                <w:color w:val="404040" w:themeColor="text1" w:themeTint="BF"/>
              </w:rPr>
              <w:t>1</w:t>
            </w:r>
            <w:r w:rsidRPr="002E3EA3">
              <w:rPr>
                <w:rFonts w:hint="eastAsia"/>
                <w:b/>
                <w:bCs/>
                <w:color w:val="404040" w:themeColor="text1" w:themeTint="BF"/>
              </w:rPr>
              <w:t>、申请机构简介（首次申请的机构适用，</w:t>
            </w:r>
            <w:r w:rsidRPr="002E3EA3">
              <w:rPr>
                <w:rFonts w:hint="eastAsia"/>
                <w:b/>
                <w:bCs/>
                <w:color w:val="404040" w:themeColor="text1" w:themeTint="BF"/>
              </w:rPr>
              <w:t>2</w:t>
            </w:r>
            <w:r w:rsidRPr="002E3EA3">
              <w:rPr>
                <w:b/>
                <w:bCs/>
                <w:color w:val="404040" w:themeColor="text1" w:themeTint="BF"/>
              </w:rPr>
              <w:t>00</w:t>
            </w:r>
            <w:r w:rsidRPr="002E3EA3">
              <w:rPr>
                <w:rFonts w:hint="eastAsia"/>
                <w:b/>
                <w:bCs/>
                <w:color w:val="404040" w:themeColor="text1" w:themeTint="BF"/>
              </w:rPr>
              <w:t>字以内）</w:t>
            </w:r>
          </w:p>
        </w:tc>
      </w:tr>
      <w:tr w:rsidR="00FC76E1" w:rsidTr="00681DAD">
        <w:trPr>
          <w:trHeight w:val="2687"/>
        </w:trPr>
        <w:tc>
          <w:tcPr>
            <w:tcW w:w="10065" w:type="dxa"/>
            <w:gridSpan w:val="4"/>
          </w:tcPr>
          <w:p w:rsidR="00FC76E1" w:rsidRDefault="00FC76E1" w:rsidP="00EC77E4"/>
          <w:p w:rsidR="00FC76E1" w:rsidRDefault="00FC76E1" w:rsidP="00EC77E4"/>
          <w:p w:rsidR="00FC76E1" w:rsidRDefault="00FC76E1" w:rsidP="00EC77E4"/>
          <w:p w:rsidR="00FC76E1" w:rsidRDefault="00FC76E1" w:rsidP="00EC77E4"/>
          <w:p w:rsidR="00FC76E1" w:rsidRDefault="00FC76E1" w:rsidP="00EC77E4"/>
          <w:p w:rsidR="00FC76E1" w:rsidRDefault="00FC76E1" w:rsidP="00EC77E4"/>
          <w:p w:rsidR="00FC76E1" w:rsidRDefault="00FC76E1" w:rsidP="00EC77E4"/>
        </w:tc>
      </w:tr>
      <w:bookmarkEnd w:id="4"/>
      <w:tr w:rsidR="00FC76E1" w:rsidTr="00C02D26">
        <w:trPr>
          <w:trHeight w:val="493"/>
        </w:trPr>
        <w:tc>
          <w:tcPr>
            <w:tcW w:w="10065" w:type="dxa"/>
            <w:gridSpan w:val="4"/>
            <w:shd w:val="clear" w:color="auto" w:fill="DCB38D"/>
          </w:tcPr>
          <w:p w:rsidR="00FC76E1" w:rsidRDefault="00FC76E1" w:rsidP="00EC77E4">
            <w:r w:rsidRPr="002E3EA3">
              <w:rPr>
                <w:rFonts w:hint="eastAsia"/>
                <w:b/>
                <w:bCs/>
                <w:color w:val="404040" w:themeColor="text1" w:themeTint="BF"/>
              </w:rPr>
              <w:t>2</w:t>
            </w:r>
            <w:r w:rsidRPr="002E3EA3">
              <w:rPr>
                <w:rFonts w:hint="eastAsia"/>
                <w:b/>
                <w:bCs/>
                <w:color w:val="404040" w:themeColor="text1" w:themeTint="BF"/>
              </w:rPr>
              <w:t>、行政管理层人员名单（首次申请的</w:t>
            </w:r>
            <w:r w:rsidR="00F85C57" w:rsidRPr="002E3EA3">
              <w:rPr>
                <w:rFonts w:hint="eastAsia"/>
                <w:b/>
                <w:bCs/>
                <w:color w:val="404040" w:themeColor="text1" w:themeTint="BF"/>
              </w:rPr>
              <w:t>社会组织</w:t>
            </w:r>
            <w:r w:rsidRPr="002E3EA3">
              <w:rPr>
                <w:rFonts w:hint="eastAsia"/>
                <w:b/>
                <w:bCs/>
                <w:color w:val="404040" w:themeColor="text1" w:themeTint="BF"/>
              </w:rPr>
              <w:t>或行政管理有变动的机构适用）</w:t>
            </w:r>
          </w:p>
        </w:tc>
      </w:tr>
      <w:tr w:rsidR="00FC76E1" w:rsidTr="00C35FE8">
        <w:tc>
          <w:tcPr>
            <w:tcW w:w="1985" w:type="dxa"/>
          </w:tcPr>
          <w:p w:rsidR="00FC76E1" w:rsidRDefault="00145E17" w:rsidP="00145E17">
            <w:pPr>
              <w:jc w:val="center"/>
            </w:pPr>
            <w:r>
              <w:rPr>
                <w:rFonts w:hint="eastAsia"/>
              </w:rPr>
              <w:t>职位</w:t>
            </w:r>
          </w:p>
        </w:tc>
        <w:tc>
          <w:tcPr>
            <w:tcW w:w="2552" w:type="dxa"/>
          </w:tcPr>
          <w:p w:rsidR="00FC76E1" w:rsidRDefault="00145E17" w:rsidP="00145E17">
            <w:pPr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5528" w:type="dxa"/>
            <w:gridSpan w:val="2"/>
          </w:tcPr>
          <w:p w:rsidR="00FC76E1" w:rsidRDefault="00145E17" w:rsidP="00145E17">
            <w:pPr>
              <w:jc w:val="center"/>
            </w:pPr>
            <w:r>
              <w:rPr>
                <w:rFonts w:hint="eastAsia"/>
              </w:rPr>
              <w:t>简介</w:t>
            </w:r>
            <w:r w:rsidR="00407D30">
              <w:rPr>
                <w:rFonts w:hint="eastAsia"/>
              </w:rPr>
              <w:t>（职业、学历等）</w:t>
            </w:r>
          </w:p>
        </w:tc>
      </w:tr>
      <w:tr w:rsidR="00FC76E1" w:rsidTr="00C35FE8">
        <w:trPr>
          <w:trHeight w:val="724"/>
        </w:trPr>
        <w:tc>
          <w:tcPr>
            <w:tcW w:w="1985" w:type="dxa"/>
          </w:tcPr>
          <w:p w:rsidR="00FC76E1" w:rsidRDefault="00FC76E1" w:rsidP="00EC77E4"/>
        </w:tc>
        <w:tc>
          <w:tcPr>
            <w:tcW w:w="2552" w:type="dxa"/>
          </w:tcPr>
          <w:p w:rsidR="00FC76E1" w:rsidRDefault="00FC76E1" w:rsidP="00EC77E4"/>
        </w:tc>
        <w:tc>
          <w:tcPr>
            <w:tcW w:w="5528" w:type="dxa"/>
            <w:gridSpan w:val="2"/>
          </w:tcPr>
          <w:p w:rsidR="00FC76E1" w:rsidRDefault="00FC76E1" w:rsidP="00EC77E4"/>
        </w:tc>
      </w:tr>
      <w:tr w:rsidR="00FC76E1" w:rsidTr="00C35FE8">
        <w:trPr>
          <w:trHeight w:val="710"/>
        </w:trPr>
        <w:tc>
          <w:tcPr>
            <w:tcW w:w="1985" w:type="dxa"/>
          </w:tcPr>
          <w:p w:rsidR="00FC76E1" w:rsidRDefault="00FC76E1" w:rsidP="00EC77E4"/>
        </w:tc>
        <w:tc>
          <w:tcPr>
            <w:tcW w:w="2552" w:type="dxa"/>
          </w:tcPr>
          <w:p w:rsidR="00FC76E1" w:rsidRDefault="00FC76E1" w:rsidP="00EC77E4"/>
        </w:tc>
        <w:tc>
          <w:tcPr>
            <w:tcW w:w="5528" w:type="dxa"/>
            <w:gridSpan w:val="2"/>
          </w:tcPr>
          <w:p w:rsidR="00FC76E1" w:rsidRDefault="00FC76E1" w:rsidP="00EC77E4"/>
        </w:tc>
      </w:tr>
      <w:tr w:rsidR="00FC76E1" w:rsidTr="00C35FE8">
        <w:trPr>
          <w:trHeight w:val="693"/>
        </w:trPr>
        <w:tc>
          <w:tcPr>
            <w:tcW w:w="1985" w:type="dxa"/>
          </w:tcPr>
          <w:p w:rsidR="00FC76E1" w:rsidRDefault="00FC76E1" w:rsidP="00EC77E4"/>
        </w:tc>
        <w:tc>
          <w:tcPr>
            <w:tcW w:w="2552" w:type="dxa"/>
          </w:tcPr>
          <w:p w:rsidR="00FC76E1" w:rsidRDefault="00FC76E1" w:rsidP="00EC77E4"/>
        </w:tc>
        <w:tc>
          <w:tcPr>
            <w:tcW w:w="5528" w:type="dxa"/>
            <w:gridSpan w:val="2"/>
          </w:tcPr>
          <w:p w:rsidR="00FC76E1" w:rsidRDefault="00FC76E1" w:rsidP="00EC77E4"/>
        </w:tc>
      </w:tr>
      <w:tr w:rsidR="006A2C58" w:rsidTr="00C35FE8">
        <w:trPr>
          <w:trHeight w:val="693"/>
        </w:trPr>
        <w:tc>
          <w:tcPr>
            <w:tcW w:w="1985" w:type="dxa"/>
          </w:tcPr>
          <w:p w:rsidR="006A2C58" w:rsidRDefault="00DC778A" w:rsidP="00EC77E4">
            <w:r>
              <w:rPr>
                <w:rFonts w:ascii="华文细黑" w:eastAsia="华文细黑" w:hAnsi="华文细黑" w:hint="eastAsia"/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665408" behindDoc="1" locked="0" layoutInCell="1" allowOverlap="1" wp14:anchorId="50A308F8" wp14:editId="199BF8E6">
                  <wp:simplePos x="0" y="0"/>
                  <wp:positionH relativeFrom="page">
                    <wp:posOffset>-748203</wp:posOffset>
                  </wp:positionH>
                  <wp:positionV relativeFrom="page">
                    <wp:posOffset>-5334520</wp:posOffset>
                  </wp:positionV>
                  <wp:extent cx="7552379" cy="10674804"/>
                  <wp:effectExtent l="0" t="0" r="0" b="0"/>
                  <wp:wrapNone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_画板 6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379" cy="1067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6A2C58" w:rsidRDefault="006A2C58" w:rsidP="00EC77E4"/>
        </w:tc>
        <w:tc>
          <w:tcPr>
            <w:tcW w:w="5528" w:type="dxa"/>
            <w:gridSpan w:val="2"/>
          </w:tcPr>
          <w:p w:rsidR="006A2C58" w:rsidRDefault="006A2C58" w:rsidP="00EC77E4"/>
        </w:tc>
      </w:tr>
      <w:tr w:rsidR="00407D30" w:rsidTr="00C02D26">
        <w:trPr>
          <w:trHeight w:val="560"/>
        </w:trPr>
        <w:tc>
          <w:tcPr>
            <w:tcW w:w="10065" w:type="dxa"/>
            <w:gridSpan w:val="4"/>
            <w:shd w:val="clear" w:color="auto" w:fill="DCB38D"/>
          </w:tcPr>
          <w:p w:rsidR="00407D30" w:rsidRPr="00310D62" w:rsidRDefault="00407D30" w:rsidP="00EC77E4">
            <w:pPr>
              <w:rPr>
                <w:b/>
                <w:bCs/>
                <w:color w:val="FFFFFF" w:themeColor="background1"/>
              </w:rPr>
            </w:pPr>
            <w:r w:rsidRPr="002E3EA3">
              <w:rPr>
                <w:rFonts w:hint="eastAsia"/>
                <w:b/>
                <w:bCs/>
                <w:color w:val="404040" w:themeColor="text1" w:themeTint="BF"/>
              </w:rPr>
              <w:t>3</w:t>
            </w:r>
            <w:r w:rsidRPr="002E3EA3">
              <w:rPr>
                <w:rFonts w:hint="eastAsia"/>
                <w:b/>
                <w:bCs/>
                <w:color w:val="404040" w:themeColor="text1" w:themeTint="BF"/>
              </w:rPr>
              <w:t>、过往三年曾举办或协办的活动介绍</w:t>
            </w:r>
            <w:r w:rsidR="00DE57A5" w:rsidRPr="002E3EA3">
              <w:rPr>
                <w:rFonts w:hint="eastAsia"/>
                <w:b/>
                <w:bCs/>
                <w:color w:val="404040" w:themeColor="text1" w:themeTint="BF"/>
              </w:rPr>
              <w:t>（首次申请的机构适用）</w:t>
            </w:r>
          </w:p>
        </w:tc>
      </w:tr>
      <w:tr w:rsidR="00FC76E1" w:rsidTr="00C35FE8">
        <w:tc>
          <w:tcPr>
            <w:tcW w:w="1985" w:type="dxa"/>
          </w:tcPr>
          <w:p w:rsidR="00FC76E1" w:rsidRDefault="008F41B7" w:rsidP="00C22A29">
            <w:pPr>
              <w:jc w:val="center"/>
            </w:pPr>
            <w:r>
              <w:rPr>
                <w:rFonts w:hint="eastAsia"/>
              </w:rPr>
              <w:t>年份</w:t>
            </w:r>
          </w:p>
        </w:tc>
        <w:tc>
          <w:tcPr>
            <w:tcW w:w="2552" w:type="dxa"/>
          </w:tcPr>
          <w:p w:rsidR="00FC76E1" w:rsidRDefault="008F41B7" w:rsidP="008F41B7">
            <w:pPr>
              <w:jc w:val="center"/>
            </w:pPr>
            <w:r>
              <w:rPr>
                <w:rFonts w:hint="eastAsia"/>
              </w:rPr>
              <w:t>项目</w:t>
            </w:r>
          </w:p>
        </w:tc>
        <w:tc>
          <w:tcPr>
            <w:tcW w:w="3543" w:type="dxa"/>
          </w:tcPr>
          <w:p w:rsidR="00FC76E1" w:rsidRDefault="008F41B7" w:rsidP="008F41B7">
            <w:pPr>
              <w:ind w:firstLineChars="100" w:firstLine="210"/>
              <w:jc w:val="center"/>
            </w:pPr>
            <w:r>
              <w:rPr>
                <w:rFonts w:hint="eastAsia"/>
              </w:rPr>
              <w:t>内容及效益</w:t>
            </w:r>
          </w:p>
        </w:tc>
        <w:tc>
          <w:tcPr>
            <w:tcW w:w="1985" w:type="dxa"/>
          </w:tcPr>
          <w:p w:rsidR="00FC76E1" w:rsidRDefault="008F41B7" w:rsidP="008F41B7">
            <w:pPr>
              <w:jc w:val="center"/>
            </w:pPr>
            <w:r>
              <w:rPr>
                <w:rFonts w:hint="eastAsia"/>
              </w:rPr>
              <w:t>经费来源</w:t>
            </w:r>
          </w:p>
        </w:tc>
      </w:tr>
      <w:tr w:rsidR="00FC76E1" w:rsidTr="00C35FE8">
        <w:tc>
          <w:tcPr>
            <w:tcW w:w="1985" w:type="dxa"/>
          </w:tcPr>
          <w:p w:rsidR="00FC76E1" w:rsidRDefault="00FC76E1" w:rsidP="00EC77E4"/>
        </w:tc>
        <w:tc>
          <w:tcPr>
            <w:tcW w:w="2552" w:type="dxa"/>
          </w:tcPr>
          <w:p w:rsidR="00FC76E1" w:rsidRDefault="00FC76E1" w:rsidP="00EC77E4"/>
        </w:tc>
        <w:tc>
          <w:tcPr>
            <w:tcW w:w="3543" w:type="dxa"/>
          </w:tcPr>
          <w:p w:rsidR="00FC76E1" w:rsidRDefault="00FC76E1" w:rsidP="00EC77E4"/>
          <w:p w:rsidR="00310D62" w:rsidRDefault="00310D62" w:rsidP="00EC77E4"/>
        </w:tc>
        <w:tc>
          <w:tcPr>
            <w:tcW w:w="1985" w:type="dxa"/>
          </w:tcPr>
          <w:p w:rsidR="00FC76E1" w:rsidRDefault="00FC76E1" w:rsidP="00EC77E4"/>
        </w:tc>
      </w:tr>
      <w:tr w:rsidR="00FC76E1" w:rsidTr="00C35FE8">
        <w:tc>
          <w:tcPr>
            <w:tcW w:w="1985" w:type="dxa"/>
          </w:tcPr>
          <w:p w:rsidR="00FC76E1" w:rsidRDefault="00FC76E1" w:rsidP="00EC77E4"/>
        </w:tc>
        <w:tc>
          <w:tcPr>
            <w:tcW w:w="2552" w:type="dxa"/>
          </w:tcPr>
          <w:p w:rsidR="00FC76E1" w:rsidRDefault="00FC76E1" w:rsidP="00EC77E4"/>
        </w:tc>
        <w:tc>
          <w:tcPr>
            <w:tcW w:w="3543" w:type="dxa"/>
          </w:tcPr>
          <w:p w:rsidR="00FC76E1" w:rsidRDefault="00FC76E1" w:rsidP="00EC77E4"/>
          <w:p w:rsidR="00310D62" w:rsidRDefault="00310D62" w:rsidP="00EC77E4"/>
        </w:tc>
        <w:tc>
          <w:tcPr>
            <w:tcW w:w="1985" w:type="dxa"/>
          </w:tcPr>
          <w:p w:rsidR="00FC76E1" w:rsidRDefault="00FC76E1" w:rsidP="00EC77E4"/>
        </w:tc>
      </w:tr>
      <w:tr w:rsidR="00310D62" w:rsidTr="00C35FE8">
        <w:tc>
          <w:tcPr>
            <w:tcW w:w="1985" w:type="dxa"/>
          </w:tcPr>
          <w:p w:rsidR="00310D62" w:rsidRDefault="00310D62" w:rsidP="00EC77E4"/>
          <w:p w:rsidR="00310D62" w:rsidRDefault="00310D62" w:rsidP="00EC77E4"/>
        </w:tc>
        <w:tc>
          <w:tcPr>
            <w:tcW w:w="2552" w:type="dxa"/>
          </w:tcPr>
          <w:p w:rsidR="00310D62" w:rsidRDefault="00310D62" w:rsidP="00EC77E4"/>
        </w:tc>
        <w:tc>
          <w:tcPr>
            <w:tcW w:w="3543" w:type="dxa"/>
          </w:tcPr>
          <w:p w:rsidR="00310D62" w:rsidRDefault="00310D62" w:rsidP="00EC77E4"/>
        </w:tc>
        <w:tc>
          <w:tcPr>
            <w:tcW w:w="1985" w:type="dxa"/>
          </w:tcPr>
          <w:p w:rsidR="00310D62" w:rsidRDefault="00310D62" w:rsidP="00EC77E4"/>
        </w:tc>
      </w:tr>
      <w:tr w:rsidR="00310D62" w:rsidTr="00C35FE8">
        <w:tc>
          <w:tcPr>
            <w:tcW w:w="1985" w:type="dxa"/>
          </w:tcPr>
          <w:p w:rsidR="00310D62" w:rsidRDefault="00310D62" w:rsidP="00EC77E4"/>
          <w:p w:rsidR="00310D62" w:rsidRDefault="00310D62" w:rsidP="00EC77E4"/>
        </w:tc>
        <w:tc>
          <w:tcPr>
            <w:tcW w:w="2552" w:type="dxa"/>
          </w:tcPr>
          <w:p w:rsidR="00310D62" w:rsidRDefault="00310D62" w:rsidP="00EC77E4"/>
        </w:tc>
        <w:tc>
          <w:tcPr>
            <w:tcW w:w="3543" w:type="dxa"/>
          </w:tcPr>
          <w:p w:rsidR="00310D62" w:rsidRDefault="00310D62" w:rsidP="00EC77E4"/>
        </w:tc>
        <w:tc>
          <w:tcPr>
            <w:tcW w:w="1985" w:type="dxa"/>
          </w:tcPr>
          <w:p w:rsidR="00310D62" w:rsidRDefault="00310D62" w:rsidP="00EC77E4"/>
        </w:tc>
      </w:tr>
      <w:tr w:rsidR="00310D62" w:rsidTr="00C35FE8">
        <w:tc>
          <w:tcPr>
            <w:tcW w:w="1985" w:type="dxa"/>
          </w:tcPr>
          <w:p w:rsidR="00310D62" w:rsidRDefault="00310D62" w:rsidP="00EC77E4"/>
          <w:p w:rsidR="00310D62" w:rsidRDefault="00310D62" w:rsidP="00EC77E4"/>
        </w:tc>
        <w:tc>
          <w:tcPr>
            <w:tcW w:w="2552" w:type="dxa"/>
          </w:tcPr>
          <w:p w:rsidR="00310D62" w:rsidRDefault="00310D62" w:rsidP="00EC77E4"/>
        </w:tc>
        <w:tc>
          <w:tcPr>
            <w:tcW w:w="3543" w:type="dxa"/>
          </w:tcPr>
          <w:p w:rsidR="00310D62" w:rsidRDefault="00310D62" w:rsidP="00EC77E4"/>
        </w:tc>
        <w:tc>
          <w:tcPr>
            <w:tcW w:w="1985" w:type="dxa"/>
          </w:tcPr>
          <w:p w:rsidR="00310D62" w:rsidRDefault="00310D62" w:rsidP="00EC77E4"/>
        </w:tc>
      </w:tr>
      <w:tr w:rsidR="00310D62" w:rsidTr="00C35FE8">
        <w:tc>
          <w:tcPr>
            <w:tcW w:w="1985" w:type="dxa"/>
          </w:tcPr>
          <w:p w:rsidR="00310D62" w:rsidRDefault="00310D62" w:rsidP="00EC77E4"/>
          <w:p w:rsidR="00310D62" w:rsidRDefault="00310D62" w:rsidP="00EC77E4"/>
        </w:tc>
        <w:tc>
          <w:tcPr>
            <w:tcW w:w="2552" w:type="dxa"/>
          </w:tcPr>
          <w:p w:rsidR="00310D62" w:rsidRDefault="00310D62" w:rsidP="00EC77E4"/>
        </w:tc>
        <w:tc>
          <w:tcPr>
            <w:tcW w:w="3543" w:type="dxa"/>
          </w:tcPr>
          <w:p w:rsidR="00310D62" w:rsidRDefault="00310D62" w:rsidP="00EC77E4"/>
        </w:tc>
        <w:tc>
          <w:tcPr>
            <w:tcW w:w="1985" w:type="dxa"/>
          </w:tcPr>
          <w:p w:rsidR="00310D62" w:rsidRDefault="00310D62" w:rsidP="00EC77E4"/>
        </w:tc>
      </w:tr>
      <w:tr w:rsidR="006A2C58" w:rsidTr="00C35FE8">
        <w:tc>
          <w:tcPr>
            <w:tcW w:w="1985" w:type="dxa"/>
          </w:tcPr>
          <w:p w:rsidR="006A2C58" w:rsidRDefault="006A2C58" w:rsidP="00EC77E4"/>
          <w:p w:rsidR="006A2C58" w:rsidRDefault="006A2C58" w:rsidP="00EC77E4"/>
        </w:tc>
        <w:tc>
          <w:tcPr>
            <w:tcW w:w="2552" w:type="dxa"/>
          </w:tcPr>
          <w:p w:rsidR="006A2C58" w:rsidRDefault="006A2C58" w:rsidP="00EC77E4"/>
        </w:tc>
        <w:tc>
          <w:tcPr>
            <w:tcW w:w="3543" w:type="dxa"/>
          </w:tcPr>
          <w:p w:rsidR="006A2C58" w:rsidRDefault="006A2C58" w:rsidP="00EC77E4"/>
        </w:tc>
        <w:tc>
          <w:tcPr>
            <w:tcW w:w="1985" w:type="dxa"/>
          </w:tcPr>
          <w:p w:rsidR="006A2C58" w:rsidRDefault="006A2C58" w:rsidP="00EC77E4"/>
        </w:tc>
      </w:tr>
      <w:tr w:rsidR="006A2C58" w:rsidTr="00C35FE8">
        <w:tc>
          <w:tcPr>
            <w:tcW w:w="1985" w:type="dxa"/>
          </w:tcPr>
          <w:p w:rsidR="006A2C58" w:rsidRDefault="006A2C58" w:rsidP="00EC77E4"/>
          <w:p w:rsidR="006A2C58" w:rsidRDefault="006A2C58" w:rsidP="00EC77E4"/>
        </w:tc>
        <w:tc>
          <w:tcPr>
            <w:tcW w:w="2552" w:type="dxa"/>
          </w:tcPr>
          <w:p w:rsidR="006A2C58" w:rsidRDefault="006A2C58" w:rsidP="00EC77E4"/>
        </w:tc>
        <w:tc>
          <w:tcPr>
            <w:tcW w:w="3543" w:type="dxa"/>
          </w:tcPr>
          <w:p w:rsidR="006A2C58" w:rsidRDefault="006A2C58" w:rsidP="00EC77E4"/>
        </w:tc>
        <w:tc>
          <w:tcPr>
            <w:tcW w:w="1985" w:type="dxa"/>
          </w:tcPr>
          <w:p w:rsidR="006A2C58" w:rsidRDefault="006A2C58" w:rsidP="00EC77E4"/>
        </w:tc>
      </w:tr>
    </w:tbl>
    <w:p w:rsidR="00C04611" w:rsidRPr="00F21D1F" w:rsidRDefault="00C04611" w:rsidP="00EC77E4"/>
    <w:tbl>
      <w:tblPr>
        <w:tblStyle w:val="a6"/>
        <w:tblW w:w="9923" w:type="dxa"/>
        <w:tblInd w:w="-714" w:type="dxa"/>
        <w:tblLook w:val="04A0" w:firstRow="1" w:lastRow="0" w:firstColumn="1" w:lastColumn="0" w:noHBand="0" w:noVBand="1"/>
      </w:tblPr>
      <w:tblGrid>
        <w:gridCol w:w="9923"/>
      </w:tblGrid>
      <w:tr w:rsidR="00944691" w:rsidRPr="00944691" w:rsidTr="00C02D26">
        <w:trPr>
          <w:trHeight w:val="478"/>
        </w:trPr>
        <w:tc>
          <w:tcPr>
            <w:tcW w:w="9923" w:type="dxa"/>
            <w:shd w:val="clear" w:color="auto" w:fill="DCB38D"/>
          </w:tcPr>
          <w:p w:rsidR="00944691" w:rsidRPr="00944691" w:rsidRDefault="007859E2" w:rsidP="00944691">
            <w:r w:rsidRPr="002E3EA3">
              <w:rPr>
                <w:rFonts w:hint="eastAsia"/>
                <w:b/>
                <w:bCs/>
                <w:color w:val="404040" w:themeColor="text1" w:themeTint="BF"/>
              </w:rPr>
              <w:lastRenderedPageBreak/>
              <w:t>三</w:t>
            </w:r>
            <w:r w:rsidR="00944691" w:rsidRPr="002E3EA3">
              <w:rPr>
                <w:b/>
                <w:bCs/>
                <w:color w:val="404040" w:themeColor="text1" w:themeTint="BF"/>
              </w:rPr>
              <w:t>、</w:t>
            </w:r>
            <w:r w:rsidR="00944691" w:rsidRPr="002E3EA3">
              <w:rPr>
                <w:rFonts w:hint="eastAsia"/>
                <w:b/>
                <w:bCs/>
                <w:color w:val="404040" w:themeColor="text1" w:themeTint="BF"/>
              </w:rPr>
              <w:t>申请者资料的附加部分（意见</w:t>
            </w:r>
            <w:r w:rsidR="000B381B" w:rsidRPr="002E3EA3">
              <w:rPr>
                <w:rFonts w:hint="eastAsia"/>
                <w:b/>
                <w:bCs/>
                <w:color w:val="404040" w:themeColor="text1" w:themeTint="BF"/>
              </w:rPr>
              <w:t>与特别需求</w:t>
            </w:r>
            <w:r w:rsidR="00944691" w:rsidRPr="002E3EA3">
              <w:rPr>
                <w:rFonts w:hint="eastAsia"/>
                <w:b/>
                <w:bCs/>
                <w:color w:val="404040" w:themeColor="text1" w:themeTint="BF"/>
              </w:rPr>
              <w:t>陈述）</w:t>
            </w:r>
          </w:p>
        </w:tc>
      </w:tr>
      <w:tr w:rsidR="007859E2" w:rsidRPr="00944691" w:rsidTr="00431C19">
        <w:trPr>
          <w:trHeight w:val="3110"/>
        </w:trPr>
        <w:tc>
          <w:tcPr>
            <w:tcW w:w="9923" w:type="dxa"/>
            <w:shd w:val="clear" w:color="auto" w:fill="auto"/>
          </w:tcPr>
          <w:p w:rsidR="007859E2" w:rsidRPr="007859E2" w:rsidRDefault="007859E2" w:rsidP="00944691">
            <w:r w:rsidRPr="007859E2">
              <w:rPr>
                <w:bCs/>
              </w:rPr>
              <w:t>申请</w:t>
            </w:r>
            <w:r w:rsidRPr="007859E2">
              <w:rPr>
                <w:rFonts w:hint="eastAsia"/>
                <w:bCs/>
              </w:rPr>
              <w:t>者对和艺术基金工作的特别建议与意见，或对</w:t>
            </w:r>
            <w:r w:rsidR="006175AA">
              <w:rPr>
                <w:rFonts w:hint="eastAsia"/>
                <w:bCs/>
              </w:rPr>
              <w:t>申请</w:t>
            </w:r>
            <w:r w:rsidRPr="007859E2">
              <w:rPr>
                <w:rFonts w:hint="eastAsia"/>
                <w:bCs/>
              </w:rPr>
              <w:t>项目执行</w:t>
            </w:r>
            <w:r w:rsidR="00F61EE3">
              <w:rPr>
                <w:rFonts w:hint="eastAsia"/>
                <w:bCs/>
              </w:rPr>
              <w:t>方面</w:t>
            </w:r>
            <w:r w:rsidRPr="007859E2">
              <w:rPr>
                <w:rFonts w:hint="eastAsia"/>
                <w:bCs/>
              </w:rPr>
              <w:t>的特殊</w:t>
            </w:r>
            <w:r w:rsidR="00CF75AC">
              <w:rPr>
                <w:rFonts w:hint="eastAsia"/>
                <w:bCs/>
              </w:rPr>
              <w:t>需要或</w:t>
            </w:r>
            <w:r w:rsidRPr="007859E2">
              <w:rPr>
                <w:rFonts w:hint="eastAsia"/>
                <w:bCs/>
              </w:rPr>
              <w:t>要求</w:t>
            </w:r>
            <w:r w:rsidR="00CF75AC">
              <w:rPr>
                <w:rFonts w:hint="eastAsia"/>
                <w:bCs/>
              </w:rPr>
              <w:t>：</w:t>
            </w:r>
          </w:p>
          <w:p w:rsidR="007859E2" w:rsidRPr="00944691" w:rsidRDefault="007859E2" w:rsidP="00944691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</w:p>
          <w:p w:rsidR="007859E2" w:rsidRPr="00944691" w:rsidRDefault="007859E2" w:rsidP="00944691"/>
          <w:p w:rsidR="007859E2" w:rsidRPr="00944691" w:rsidRDefault="007859E2" w:rsidP="00944691"/>
          <w:p w:rsidR="007859E2" w:rsidRPr="00944691" w:rsidRDefault="007859E2" w:rsidP="00944691"/>
          <w:p w:rsidR="007859E2" w:rsidRPr="00944691" w:rsidRDefault="007859E2" w:rsidP="00944691"/>
          <w:p w:rsidR="007859E2" w:rsidRPr="00944691" w:rsidRDefault="007859E2" w:rsidP="00944691"/>
          <w:p w:rsidR="007859E2" w:rsidRPr="00944691" w:rsidRDefault="007859E2" w:rsidP="00944691"/>
        </w:tc>
      </w:tr>
    </w:tbl>
    <w:p w:rsidR="00632AF3" w:rsidRPr="00944691" w:rsidRDefault="00DC778A" w:rsidP="00EC77E4">
      <w:r>
        <w:rPr>
          <w:rFonts w:ascii="华文细黑" w:eastAsia="华文细黑" w:hAnsi="华文细黑" w:cs="宋体" w:hint="eastAsia"/>
          <w:noProof/>
          <w:kern w:val="0"/>
          <w:sz w:val="24"/>
        </w:rPr>
        <w:drawing>
          <wp:anchor distT="0" distB="0" distL="114300" distR="114300" simplePos="0" relativeHeight="251675648" behindDoc="1" locked="0" layoutInCell="1" allowOverlap="1" wp14:anchorId="77D8CBE8" wp14:editId="5313764C">
            <wp:simplePos x="0" y="0"/>
            <wp:positionH relativeFrom="page">
              <wp:posOffset>15875</wp:posOffset>
            </wp:positionH>
            <wp:positionV relativeFrom="page">
              <wp:align>top</wp:align>
            </wp:positionV>
            <wp:extent cx="7544435" cy="10669905"/>
            <wp:effectExtent l="0" t="0" r="0" b="0"/>
            <wp:wrapNone/>
            <wp:docPr id="19" name="图片 19" descr="C:\Users\peter\Desktop\huang\5_画板 4 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er\Desktop\huang\5_画板 4 副本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AF3">
        <w:rPr>
          <w:rFonts w:hint="eastAsia"/>
        </w:rPr>
        <w:t>谢谢填报！</w:t>
      </w:r>
    </w:p>
    <w:sectPr w:rsidR="00632AF3" w:rsidRPr="00944691" w:rsidSect="007C1B8D">
      <w:headerReference w:type="even" r:id="rId11"/>
      <w:headerReference w:type="default" r:id="rId12"/>
      <w:footerReference w:type="default" r:id="rId13"/>
      <w:pgSz w:w="11906" w:h="16838" w:code="9"/>
      <w:pgMar w:top="1440" w:right="1800" w:bottom="1440" w:left="1800" w:header="51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2AED" w:rsidRDefault="003F2AED">
      <w:r>
        <w:separator/>
      </w:r>
    </w:p>
  </w:endnote>
  <w:endnote w:type="continuationSeparator" w:id="0">
    <w:p w:rsidR="003F2AED" w:rsidRDefault="003F2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5ED7E12A-D6A9-480E-ADA9-8001AFF7FF3C}"/>
    <w:embedBold r:id="rId2" w:subsetted="1" w:fontKey="{DA0F77C0-9190-4182-8A41-47F19589D2F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17FCE32C-E606-4E45-818E-4A4FE7D9809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4" w:subsetted="1" w:fontKey="{74E362E5-A114-4289-9A60-9535AF67CC77}"/>
    <w:embedBold r:id="rId5" w:subsetted="1" w:fontKey="{37D452A6-097D-44D3-8E44-6996DA6D735C}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6" w:subsetted="1" w:fontKey="{9F9E2E11-5347-4ABF-9EDE-BA62DE5B56D4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B07" w:rsidRDefault="008D3A11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-670560</wp:posOffset>
              </wp:positionH>
              <wp:positionV relativeFrom="paragraph">
                <wp:posOffset>121920</wp:posOffset>
              </wp:positionV>
              <wp:extent cx="3201035" cy="318770"/>
              <wp:effectExtent l="0" t="0" r="0" b="0"/>
              <wp:wrapNone/>
              <wp:docPr id="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1035" cy="318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2C00" w:rsidRPr="00085CB1" w:rsidRDefault="001B2C00" w:rsidP="001B2C00">
                          <w:pPr>
                            <w:spacing w:line="180" w:lineRule="exact"/>
                            <w:rPr>
                              <w:rFonts w:ascii="微软雅黑" w:eastAsia="微软雅黑" w:hAnsi="微软雅黑"/>
                              <w:sz w:val="15"/>
                              <w:szCs w:val="15"/>
                            </w:rPr>
                          </w:pPr>
                          <w:r w:rsidRPr="00085CB1">
                            <w:rPr>
                              <w:rFonts w:ascii="微软雅黑" w:eastAsia="微软雅黑" w:hAnsi="微软雅黑" w:hint="eastAsia"/>
                              <w:sz w:val="15"/>
                              <w:szCs w:val="15"/>
                            </w:rPr>
                            <w:t>广东省佛山市顺德区北</w:t>
                          </w:r>
                          <w:proofErr w:type="gramStart"/>
                          <w:r w:rsidRPr="00085CB1">
                            <w:rPr>
                              <w:rFonts w:ascii="微软雅黑" w:eastAsia="微软雅黑" w:hAnsi="微软雅黑" w:hint="eastAsia"/>
                              <w:sz w:val="15"/>
                              <w:szCs w:val="15"/>
                            </w:rPr>
                            <w:t>滘</w:t>
                          </w:r>
                          <w:proofErr w:type="gramEnd"/>
                          <w:r w:rsidRPr="00085CB1">
                            <w:rPr>
                              <w:rFonts w:ascii="微软雅黑" w:eastAsia="微软雅黑" w:hAnsi="微软雅黑" w:hint="eastAsia"/>
                              <w:sz w:val="15"/>
                              <w:szCs w:val="15"/>
                            </w:rPr>
                            <w:t>镇</w:t>
                          </w:r>
                          <w:proofErr w:type="gramStart"/>
                          <w:r w:rsidR="003C377E">
                            <w:rPr>
                              <w:rFonts w:ascii="微软雅黑" w:eastAsia="微软雅黑" w:hAnsi="微软雅黑" w:hint="eastAsia"/>
                              <w:sz w:val="15"/>
                              <w:szCs w:val="15"/>
                            </w:rPr>
                            <w:t>怡</w:t>
                          </w:r>
                          <w:proofErr w:type="gramEnd"/>
                          <w:r w:rsidR="003C377E">
                            <w:rPr>
                              <w:rFonts w:ascii="微软雅黑" w:eastAsia="微软雅黑" w:hAnsi="微软雅黑" w:hint="eastAsia"/>
                              <w:sz w:val="15"/>
                              <w:szCs w:val="15"/>
                            </w:rPr>
                            <w:t>兴路</w:t>
                          </w:r>
                          <w:proofErr w:type="gramStart"/>
                          <w:r w:rsidR="003C377E">
                            <w:rPr>
                              <w:rFonts w:ascii="微软雅黑" w:eastAsia="微软雅黑" w:hAnsi="微软雅黑" w:hint="eastAsia"/>
                              <w:sz w:val="15"/>
                              <w:szCs w:val="15"/>
                            </w:rPr>
                            <w:t>8号</w:t>
                          </w:r>
                          <w:r w:rsidR="003C377E">
                            <w:rPr>
                              <w:rFonts w:ascii="微软雅黑" w:eastAsia="微软雅黑" w:hAnsi="微软雅黑"/>
                              <w:sz w:val="15"/>
                              <w:szCs w:val="15"/>
                            </w:rPr>
                            <w:t>盈峰商务</w:t>
                          </w:r>
                          <w:proofErr w:type="gramEnd"/>
                          <w:r w:rsidR="003C377E">
                            <w:rPr>
                              <w:rFonts w:ascii="微软雅黑" w:eastAsia="微软雅黑" w:hAnsi="微软雅黑"/>
                              <w:sz w:val="15"/>
                              <w:szCs w:val="15"/>
                            </w:rPr>
                            <w:t>中心</w:t>
                          </w:r>
                          <w:r w:rsidR="008D3A11">
                            <w:rPr>
                              <w:rFonts w:ascii="微软雅黑" w:eastAsia="微软雅黑" w:hAnsi="微软雅黑" w:hint="eastAsia"/>
                              <w:sz w:val="15"/>
                              <w:szCs w:val="15"/>
                            </w:rPr>
                            <w:t>25</w:t>
                          </w:r>
                          <w:r w:rsidR="003C377E">
                            <w:rPr>
                              <w:rFonts w:ascii="微软雅黑" w:eastAsia="微软雅黑" w:hAnsi="微软雅黑" w:hint="eastAsia"/>
                              <w:sz w:val="15"/>
                              <w:szCs w:val="15"/>
                            </w:rPr>
                            <w:t>层</w:t>
                          </w:r>
                        </w:p>
                        <w:p w:rsidR="001B2C00" w:rsidRPr="00085CB1" w:rsidRDefault="001B2C00" w:rsidP="001B2C00">
                          <w:pPr>
                            <w:spacing w:line="180" w:lineRule="exact"/>
                            <w:rPr>
                              <w:rFonts w:ascii="微软雅黑" w:eastAsia="微软雅黑" w:hAnsi="微软雅黑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微软雅黑" w:eastAsia="微软雅黑" w:hAnsi="微软雅黑"/>
                              <w:sz w:val="15"/>
                              <w:szCs w:val="15"/>
                            </w:rPr>
                            <w:t>Tel: 0757-</w:t>
                          </w:r>
                          <w:proofErr w:type="gramStart"/>
                          <w:r>
                            <w:rPr>
                              <w:rFonts w:ascii="微软雅黑" w:eastAsia="微软雅黑" w:hAnsi="微软雅黑"/>
                              <w:sz w:val="15"/>
                              <w:szCs w:val="15"/>
                            </w:rPr>
                            <w:t>2633</w:t>
                          </w:r>
                          <w:r w:rsidR="00FC6CEE">
                            <w:rPr>
                              <w:rFonts w:ascii="微软雅黑" w:eastAsia="微软雅黑" w:hAnsi="微软雅黑" w:hint="eastAsia"/>
                              <w:sz w:val="15"/>
                              <w:szCs w:val="15"/>
                            </w:rPr>
                            <w:t>0792</w:t>
                          </w:r>
                          <w:r w:rsidR="008D3A11">
                            <w:rPr>
                              <w:rFonts w:ascii="微软雅黑" w:eastAsia="微软雅黑" w:hAnsi="微软雅黑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微软雅黑" w:eastAsia="微软雅黑" w:hAnsi="微软雅黑"/>
                              <w:sz w:val="15"/>
                              <w:szCs w:val="15"/>
                            </w:rPr>
                            <w:t xml:space="preserve"> </w:t>
                          </w:r>
                          <w:r w:rsidR="007C1B8D">
                            <w:rPr>
                              <w:rFonts w:ascii="微软雅黑" w:eastAsia="微软雅黑" w:hAnsi="微软雅黑"/>
                              <w:sz w:val="15"/>
                              <w:szCs w:val="15"/>
                            </w:rPr>
                            <w:t>Fax</w:t>
                          </w:r>
                          <w:proofErr w:type="gramEnd"/>
                          <w:r w:rsidR="007C1B8D">
                            <w:rPr>
                              <w:rFonts w:ascii="微软雅黑" w:eastAsia="微软雅黑" w:hAnsi="微软雅黑"/>
                              <w:sz w:val="15"/>
                              <w:szCs w:val="15"/>
                            </w:rPr>
                            <w:t xml:space="preserve">: 0757-26663346  P.C 528311  </w:t>
                          </w:r>
                          <w:r w:rsidR="007C1B8D" w:rsidRPr="00085CB1">
                            <w:rPr>
                              <w:rFonts w:ascii="微软雅黑" w:eastAsia="微软雅黑" w:hAnsi="微软雅黑"/>
                              <w:sz w:val="15"/>
                              <w:szCs w:val="15"/>
                            </w:rPr>
                            <w:t xml:space="preserve">  </w:t>
                          </w:r>
                          <w:r w:rsidRPr="00085CB1">
                            <w:rPr>
                              <w:rFonts w:ascii="微软雅黑" w:eastAsia="微软雅黑" w:hAnsi="微软雅黑"/>
                              <w:sz w:val="15"/>
                              <w:szCs w:val="15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52.8pt;margin-top:9.6pt;width:252.05pt;height:25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yfUtgIAALk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" filled="f" stroked="f">
              <v:textbox>
                <w:txbxContent>
                  <w:p w:rsidR="001B2C00" w:rsidRPr="00085CB1" w:rsidRDefault="001B2C00" w:rsidP="001B2C00">
                    <w:pPr>
                      <w:spacing w:line="180" w:lineRule="exact"/>
                      <w:rPr>
                        <w:rFonts w:ascii="微软雅黑" w:eastAsia="微软雅黑" w:hAnsi="微软雅黑"/>
                        <w:sz w:val="15"/>
                        <w:szCs w:val="15"/>
                      </w:rPr>
                    </w:pPr>
                    <w:r w:rsidRPr="00085CB1">
                      <w:rPr>
                        <w:rFonts w:ascii="微软雅黑" w:eastAsia="微软雅黑" w:hAnsi="微软雅黑" w:hint="eastAsia"/>
                        <w:sz w:val="15"/>
                        <w:szCs w:val="15"/>
                      </w:rPr>
                      <w:t>广东省佛山市顺德区北</w:t>
                    </w:r>
                    <w:proofErr w:type="gramStart"/>
                    <w:r w:rsidRPr="00085CB1">
                      <w:rPr>
                        <w:rFonts w:ascii="微软雅黑" w:eastAsia="微软雅黑" w:hAnsi="微软雅黑" w:hint="eastAsia"/>
                        <w:sz w:val="15"/>
                        <w:szCs w:val="15"/>
                      </w:rPr>
                      <w:t>滘</w:t>
                    </w:r>
                    <w:proofErr w:type="gramEnd"/>
                    <w:r w:rsidRPr="00085CB1">
                      <w:rPr>
                        <w:rFonts w:ascii="微软雅黑" w:eastAsia="微软雅黑" w:hAnsi="微软雅黑" w:hint="eastAsia"/>
                        <w:sz w:val="15"/>
                        <w:szCs w:val="15"/>
                      </w:rPr>
                      <w:t>镇</w:t>
                    </w:r>
                    <w:proofErr w:type="gramStart"/>
                    <w:r w:rsidR="003C377E">
                      <w:rPr>
                        <w:rFonts w:ascii="微软雅黑" w:eastAsia="微软雅黑" w:hAnsi="微软雅黑" w:hint="eastAsia"/>
                        <w:sz w:val="15"/>
                        <w:szCs w:val="15"/>
                      </w:rPr>
                      <w:t>怡</w:t>
                    </w:r>
                    <w:proofErr w:type="gramEnd"/>
                    <w:r w:rsidR="003C377E">
                      <w:rPr>
                        <w:rFonts w:ascii="微软雅黑" w:eastAsia="微软雅黑" w:hAnsi="微软雅黑" w:hint="eastAsia"/>
                        <w:sz w:val="15"/>
                        <w:szCs w:val="15"/>
                      </w:rPr>
                      <w:t>兴路</w:t>
                    </w:r>
                    <w:proofErr w:type="gramStart"/>
                    <w:r w:rsidR="003C377E">
                      <w:rPr>
                        <w:rFonts w:ascii="微软雅黑" w:eastAsia="微软雅黑" w:hAnsi="微软雅黑" w:hint="eastAsia"/>
                        <w:sz w:val="15"/>
                        <w:szCs w:val="15"/>
                      </w:rPr>
                      <w:t>8号</w:t>
                    </w:r>
                    <w:r w:rsidR="003C377E">
                      <w:rPr>
                        <w:rFonts w:ascii="微软雅黑" w:eastAsia="微软雅黑" w:hAnsi="微软雅黑"/>
                        <w:sz w:val="15"/>
                        <w:szCs w:val="15"/>
                      </w:rPr>
                      <w:t>盈峰商务</w:t>
                    </w:r>
                    <w:proofErr w:type="gramEnd"/>
                    <w:r w:rsidR="003C377E">
                      <w:rPr>
                        <w:rFonts w:ascii="微软雅黑" w:eastAsia="微软雅黑" w:hAnsi="微软雅黑"/>
                        <w:sz w:val="15"/>
                        <w:szCs w:val="15"/>
                      </w:rPr>
                      <w:t>中心</w:t>
                    </w:r>
                    <w:r w:rsidR="008D3A11">
                      <w:rPr>
                        <w:rFonts w:ascii="微软雅黑" w:eastAsia="微软雅黑" w:hAnsi="微软雅黑" w:hint="eastAsia"/>
                        <w:sz w:val="15"/>
                        <w:szCs w:val="15"/>
                      </w:rPr>
                      <w:t>25</w:t>
                    </w:r>
                    <w:r w:rsidR="003C377E">
                      <w:rPr>
                        <w:rFonts w:ascii="微软雅黑" w:eastAsia="微软雅黑" w:hAnsi="微软雅黑" w:hint="eastAsia"/>
                        <w:sz w:val="15"/>
                        <w:szCs w:val="15"/>
                      </w:rPr>
                      <w:t>层</w:t>
                    </w:r>
                  </w:p>
                  <w:p w:rsidR="001B2C00" w:rsidRPr="00085CB1" w:rsidRDefault="001B2C00" w:rsidP="001B2C00">
                    <w:pPr>
                      <w:spacing w:line="180" w:lineRule="exact"/>
                      <w:rPr>
                        <w:rFonts w:ascii="微软雅黑" w:eastAsia="微软雅黑" w:hAnsi="微软雅黑"/>
                        <w:sz w:val="15"/>
                        <w:szCs w:val="15"/>
                      </w:rPr>
                    </w:pPr>
                    <w:r>
                      <w:rPr>
                        <w:rFonts w:ascii="微软雅黑" w:eastAsia="微软雅黑" w:hAnsi="微软雅黑"/>
                        <w:sz w:val="15"/>
                        <w:szCs w:val="15"/>
                      </w:rPr>
                      <w:t>Tel: 0757-</w:t>
                    </w:r>
                    <w:proofErr w:type="gramStart"/>
                    <w:r>
                      <w:rPr>
                        <w:rFonts w:ascii="微软雅黑" w:eastAsia="微软雅黑" w:hAnsi="微软雅黑"/>
                        <w:sz w:val="15"/>
                        <w:szCs w:val="15"/>
                      </w:rPr>
                      <w:t>2633</w:t>
                    </w:r>
                    <w:r w:rsidR="00FC6CEE">
                      <w:rPr>
                        <w:rFonts w:ascii="微软雅黑" w:eastAsia="微软雅黑" w:hAnsi="微软雅黑" w:hint="eastAsia"/>
                        <w:sz w:val="15"/>
                        <w:szCs w:val="15"/>
                      </w:rPr>
                      <w:t>0792</w:t>
                    </w:r>
                    <w:r w:rsidR="008D3A11">
                      <w:rPr>
                        <w:rFonts w:ascii="微软雅黑" w:eastAsia="微软雅黑" w:hAnsi="微软雅黑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微软雅黑" w:eastAsia="微软雅黑" w:hAnsi="微软雅黑"/>
                        <w:sz w:val="15"/>
                        <w:szCs w:val="15"/>
                      </w:rPr>
                      <w:t xml:space="preserve"> </w:t>
                    </w:r>
                    <w:r w:rsidR="007C1B8D">
                      <w:rPr>
                        <w:rFonts w:ascii="微软雅黑" w:eastAsia="微软雅黑" w:hAnsi="微软雅黑"/>
                        <w:sz w:val="15"/>
                        <w:szCs w:val="15"/>
                      </w:rPr>
                      <w:t>Fax</w:t>
                    </w:r>
                    <w:proofErr w:type="gramEnd"/>
                    <w:r w:rsidR="007C1B8D">
                      <w:rPr>
                        <w:rFonts w:ascii="微软雅黑" w:eastAsia="微软雅黑" w:hAnsi="微软雅黑"/>
                        <w:sz w:val="15"/>
                        <w:szCs w:val="15"/>
                      </w:rPr>
                      <w:t xml:space="preserve">: 0757-26663346  P.C 528311  </w:t>
                    </w:r>
                    <w:r w:rsidR="007C1B8D" w:rsidRPr="00085CB1">
                      <w:rPr>
                        <w:rFonts w:ascii="微软雅黑" w:eastAsia="微软雅黑" w:hAnsi="微软雅黑"/>
                        <w:sz w:val="15"/>
                        <w:szCs w:val="15"/>
                      </w:rPr>
                      <w:t xml:space="preserve">  </w:t>
                    </w:r>
                    <w:r w:rsidRPr="00085CB1">
                      <w:rPr>
                        <w:rFonts w:ascii="微软雅黑" w:eastAsia="微软雅黑" w:hAnsi="微软雅黑"/>
                        <w:sz w:val="15"/>
                        <w:szCs w:val="15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-1151890</wp:posOffset>
          </wp:positionH>
          <wp:positionV relativeFrom="paragraph">
            <wp:posOffset>102235</wp:posOffset>
          </wp:positionV>
          <wp:extent cx="7264400" cy="361950"/>
          <wp:effectExtent l="0" t="0" r="0" b="0"/>
          <wp:wrapNone/>
          <wp:docPr id="4" name="图片 8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8" descr="未标题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4400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4416425</wp:posOffset>
              </wp:positionH>
              <wp:positionV relativeFrom="paragraph">
                <wp:posOffset>128270</wp:posOffset>
              </wp:positionV>
              <wp:extent cx="1746885" cy="431800"/>
              <wp:effectExtent l="0" t="0" r="0" b="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688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2C00" w:rsidRPr="00CF2215" w:rsidRDefault="001B2C00" w:rsidP="001B2C00">
                          <w:pPr>
                            <w:jc w:val="center"/>
                          </w:pPr>
                          <w:r w:rsidRPr="00CF2215">
                            <w:rPr>
                              <w:rFonts w:ascii="微软雅黑" w:eastAsia="微软雅黑" w:hAnsi="微软雅黑"/>
                              <w:sz w:val="15"/>
                              <w:szCs w:val="15"/>
                            </w:rPr>
                            <w:t>www.</w:t>
                          </w:r>
                          <w:r w:rsidR="008D3A11">
                            <w:rPr>
                              <w:rFonts w:ascii="微软雅黑" w:eastAsia="微软雅黑" w:hAnsi="微软雅黑" w:hint="eastAsia"/>
                              <w:sz w:val="15"/>
                              <w:szCs w:val="15"/>
                            </w:rPr>
                            <w:t>he</w:t>
                          </w:r>
                          <w:r w:rsidR="00FC6CEE">
                            <w:rPr>
                              <w:rFonts w:ascii="微软雅黑" w:eastAsia="微软雅黑" w:hAnsi="微软雅黑" w:hint="eastAsia"/>
                              <w:sz w:val="15"/>
                              <w:szCs w:val="15"/>
                            </w:rPr>
                            <w:t>foundation.org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0" o:spid="_x0000_s1027" type="#_x0000_t202" style="position:absolute;margin-left:347.75pt;margin-top:10.1pt;width:137.55pt;height:3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" filled="f" stroked="f">
              <v:textbox>
                <w:txbxContent>
                  <w:p w:rsidR="001B2C00" w:rsidRPr="00CF2215" w:rsidRDefault="001B2C00" w:rsidP="001B2C00">
                    <w:pPr>
                      <w:jc w:val="center"/>
                    </w:pPr>
                    <w:r w:rsidRPr="00CF2215">
                      <w:rPr>
                        <w:rFonts w:ascii="微软雅黑" w:eastAsia="微软雅黑" w:hAnsi="微软雅黑"/>
                        <w:sz w:val="15"/>
                        <w:szCs w:val="15"/>
                      </w:rPr>
                      <w:t>www.</w:t>
                    </w:r>
                    <w:r w:rsidR="008D3A11">
                      <w:rPr>
                        <w:rFonts w:ascii="微软雅黑" w:eastAsia="微软雅黑" w:hAnsi="微软雅黑" w:hint="eastAsia"/>
                        <w:sz w:val="15"/>
                        <w:szCs w:val="15"/>
                      </w:rPr>
                      <w:t>he</w:t>
                    </w:r>
                    <w:r w:rsidR="00FC6CEE">
                      <w:rPr>
                        <w:rFonts w:ascii="微软雅黑" w:eastAsia="微软雅黑" w:hAnsi="微软雅黑" w:hint="eastAsia"/>
                        <w:sz w:val="15"/>
                        <w:szCs w:val="15"/>
                      </w:rPr>
                      <w:t>foundation.org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2AED" w:rsidRDefault="003F2AED">
      <w:r>
        <w:separator/>
      </w:r>
    </w:p>
  </w:footnote>
  <w:footnote w:type="continuationSeparator" w:id="0">
    <w:p w:rsidR="003F2AED" w:rsidRDefault="003F2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1C6" w:rsidRDefault="004641C6" w:rsidP="004641C6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1C6" w:rsidRDefault="008D3A11" w:rsidP="007C1B8D">
    <w:pPr>
      <w:pStyle w:val="a3"/>
      <w:pBdr>
        <w:bottom w:val="none" w:sz="0" w:space="0" w:color="auto"/>
      </w:pBdr>
      <w:ind w:leftChars="2150" w:left="4515"/>
    </w:pPr>
    <w:r w:rsidRPr="000C39FD">
      <w:rPr>
        <w:noProof/>
      </w:rPr>
      <w:drawing>
        <wp:inline distT="0" distB="0" distL="0" distR="0">
          <wp:extent cx="2703830" cy="617220"/>
          <wp:effectExtent l="0" t="0" r="0" b="0"/>
          <wp:docPr id="3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383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3438A7"/>
    <w:multiLevelType w:val="hybridMultilevel"/>
    <w:tmpl w:val="19505CE4"/>
    <w:lvl w:ilvl="0" w:tplc="04090003">
      <w:start w:val="1"/>
      <w:numFmt w:val="bullet"/>
      <w:lvlText w:val=""/>
      <w:lvlJc w:val="left"/>
      <w:pPr>
        <w:ind w:left="68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45" w:hanging="420"/>
      </w:pPr>
      <w:rPr>
        <w:rFonts w:ascii="Wingdings" w:hAnsi="Wingdings" w:hint="default"/>
      </w:rPr>
    </w:lvl>
  </w:abstractNum>
  <w:abstractNum w:abstractNumId="1" w15:restartNumberingAfterBreak="0">
    <w:nsid w:val="585034E5"/>
    <w:multiLevelType w:val="hybridMultilevel"/>
    <w:tmpl w:val="B6C67618"/>
    <w:lvl w:ilvl="0" w:tplc="E604ABFE">
      <w:start w:val="1"/>
      <w:numFmt w:val="decimalEnclosedCircle"/>
      <w:lvlText w:val="%1"/>
      <w:lvlJc w:val="left"/>
      <w:pPr>
        <w:ind w:left="940" w:hanging="360"/>
      </w:pPr>
      <w:rPr>
        <w:rFonts w:ascii="Times New Roman" w:cs="Times New Roman" w:hint="default"/>
        <w:color w:val="323E32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420" w:hanging="420"/>
      </w:pPr>
    </w:lvl>
    <w:lvl w:ilvl="2" w:tplc="0409001B" w:tentative="1">
      <w:start w:val="1"/>
      <w:numFmt w:val="lowerRoman"/>
      <w:lvlText w:val="%3."/>
      <w:lvlJc w:val="right"/>
      <w:pPr>
        <w:ind w:left="1840" w:hanging="420"/>
      </w:pPr>
    </w:lvl>
    <w:lvl w:ilvl="3" w:tplc="0409000F" w:tentative="1">
      <w:start w:val="1"/>
      <w:numFmt w:val="decimal"/>
      <w:lvlText w:val="%4."/>
      <w:lvlJc w:val="left"/>
      <w:pPr>
        <w:ind w:left="2260" w:hanging="420"/>
      </w:pPr>
    </w:lvl>
    <w:lvl w:ilvl="4" w:tplc="04090019" w:tentative="1">
      <w:start w:val="1"/>
      <w:numFmt w:val="lowerLetter"/>
      <w:lvlText w:val="%5)"/>
      <w:lvlJc w:val="left"/>
      <w:pPr>
        <w:ind w:left="2680" w:hanging="420"/>
      </w:pPr>
    </w:lvl>
    <w:lvl w:ilvl="5" w:tplc="0409001B" w:tentative="1">
      <w:start w:val="1"/>
      <w:numFmt w:val="lowerRoman"/>
      <w:lvlText w:val="%6."/>
      <w:lvlJc w:val="right"/>
      <w:pPr>
        <w:ind w:left="3100" w:hanging="420"/>
      </w:pPr>
    </w:lvl>
    <w:lvl w:ilvl="6" w:tplc="0409000F" w:tentative="1">
      <w:start w:val="1"/>
      <w:numFmt w:val="decimal"/>
      <w:lvlText w:val="%7."/>
      <w:lvlJc w:val="left"/>
      <w:pPr>
        <w:ind w:left="3520" w:hanging="420"/>
      </w:pPr>
    </w:lvl>
    <w:lvl w:ilvl="7" w:tplc="04090019" w:tentative="1">
      <w:start w:val="1"/>
      <w:numFmt w:val="lowerLetter"/>
      <w:lvlText w:val="%8)"/>
      <w:lvlJc w:val="left"/>
      <w:pPr>
        <w:ind w:left="3940" w:hanging="420"/>
      </w:pPr>
    </w:lvl>
    <w:lvl w:ilvl="8" w:tplc="0409001B" w:tentative="1">
      <w:start w:val="1"/>
      <w:numFmt w:val="lowerRoman"/>
      <w:lvlText w:val="%9."/>
      <w:lvlJc w:val="right"/>
      <w:pPr>
        <w:ind w:left="4360" w:hanging="420"/>
      </w:pPr>
    </w:lvl>
  </w:abstractNum>
  <w:abstractNum w:abstractNumId="2" w15:restartNumberingAfterBreak="0">
    <w:nsid w:val="6B0C0B4D"/>
    <w:multiLevelType w:val="multilevel"/>
    <w:tmpl w:val="598822CE"/>
    <w:lvl w:ilvl="0">
      <w:start w:val="1"/>
      <w:numFmt w:val="decimal"/>
      <w:lvlText w:val="%1."/>
      <w:lvlJc w:val="left"/>
      <w:pPr>
        <w:ind w:left="220" w:hanging="360"/>
      </w:pPr>
      <w:rPr>
        <w:rFonts w:ascii="Calibri" w:hAnsi="Calibri" w:hint="default"/>
      </w:rPr>
    </w:lvl>
    <w:lvl w:ilvl="1">
      <w:start w:val="1"/>
      <w:numFmt w:val="decimal"/>
      <w:isLgl/>
      <w:lvlText w:val="%1.%2"/>
      <w:lvlJc w:val="left"/>
      <w:pPr>
        <w:ind w:left="2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60" w:hanging="1800"/>
      </w:pPr>
      <w:rPr>
        <w:rFonts w:hint="default"/>
      </w:rPr>
    </w:lvl>
  </w:abstractNum>
  <w:abstractNum w:abstractNumId="3" w15:restartNumberingAfterBreak="0">
    <w:nsid w:val="6C50782E"/>
    <w:multiLevelType w:val="hybridMultilevel"/>
    <w:tmpl w:val="4CE2CB12"/>
    <w:lvl w:ilvl="0" w:tplc="FFC2842E">
      <w:start w:val="4"/>
      <w:numFmt w:val="bullet"/>
      <w:lvlText w:val="□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CD3218D"/>
    <w:multiLevelType w:val="hybridMultilevel"/>
    <w:tmpl w:val="300EF222"/>
    <w:lvl w:ilvl="0" w:tplc="2DCC7760">
      <w:start w:val="2"/>
      <w:numFmt w:val="bullet"/>
      <w:lvlText w:val="□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7CC"/>
    <w:rsid w:val="00000401"/>
    <w:rsid w:val="00000D34"/>
    <w:rsid w:val="0000525B"/>
    <w:rsid w:val="00015E1A"/>
    <w:rsid w:val="0003304D"/>
    <w:rsid w:val="0004209B"/>
    <w:rsid w:val="00042725"/>
    <w:rsid w:val="0005484D"/>
    <w:rsid w:val="00056612"/>
    <w:rsid w:val="00056733"/>
    <w:rsid w:val="00070A1A"/>
    <w:rsid w:val="000A11C6"/>
    <w:rsid w:val="000A7948"/>
    <w:rsid w:val="000B381B"/>
    <w:rsid w:val="000B520B"/>
    <w:rsid w:val="000C0008"/>
    <w:rsid w:val="000D551D"/>
    <w:rsid w:val="000E0BC7"/>
    <w:rsid w:val="000F2D7C"/>
    <w:rsid w:val="000F4B24"/>
    <w:rsid w:val="000F4D96"/>
    <w:rsid w:val="000F63D4"/>
    <w:rsid w:val="000F6B65"/>
    <w:rsid w:val="0010238E"/>
    <w:rsid w:val="001069BB"/>
    <w:rsid w:val="001171B1"/>
    <w:rsid w:val="001277C6"/>
    <w:rsid w:val="001365F7"/>
    <w:rsid w:val="00145E17"/>
    <w:rsid w:val="00150F9F"/>
    <w:rsid w:val="00150FFD"/>
    <w:rsid w:val="00151BBD"/>
    <w:rsid w:val="00153B15"/>
    <w:rsid w:val="0017697A"/>
    <w:rsid w:val="00177EF5"/>
    <w:rsid w:val="0018087B"/>
    <w:rsid w:val="001872AF"/>
    <w:rsid w:val="00190D46"/>
    <w:rsid w:val="001911DD"/>
    <w:rsid w:val="001947CD"/>
    <w:rsid w:val="00195BF1"/>
    <w:rsid w:val="001A155C"/>
    <w:rsid w:val="001A20D6"/>
    <w:rsid w:val="001A222E"/>
    <w:rsid w:val="001B2C00"/>
    <w:rsid w:val="001B7607"/>
    <w:rsid w:val="001C29C8"/>
    <w:rsid w:val="001D3E71"/>
    <w:rsid w:val="001D6D20"/>
    <w:rsid w:val="001D7CA3"/>
    <w:rsid w:val="001E54AA"/>
    <w:rsid w:val="001E5C8F"/>
    <w:rsid w:val="001F3806"/>
    <w:rsid w:val="001F7A00"/>
    <w:rsid w:val="00202B22"/>
    <w:rsid w:val="00210C93"/>
    <w:rsid w:val="00215890"/>
    <w:rsid w:val="0023034A"/>
    <w:rsid w:val="00233831"/>
    <w:rsid w:val="002339D8"/>
    <w:rsid w:val="00236643"/>
    <w:rsid w:val="002377CC"/>
    <w:rsid w:val="00247D9F"/>
    <w:rsid w:val="0025152C"/>
    <w:rsid w:val="00252BB9"/>
    <w:rsid w:val="00256F0C"/>
    <w:rsid w:val="002620B1"/>
    <w:rsid w:val="00267604"/>
    <w:rsid w:val="00283008"/>
    <w:rsid w:val="002847E0"/>
    <w:rsid w:val="00294CC4"/>
    <w:rsid w:val="002950E0"/>
    <w:rsid w:val="0029667B"/>
    <w:rsid w:val="002A1F3E"/>
    <w:rsid w:val="002B2048"/>
    <w:rsid w:val="002C05AC"/>
    <w:rsid w:val="002C22CD"/>
    <w:rsid w:val="002D062F"/>
    <w:rsid w:val="002D1646"/>
    <w:rsid w:val="002E3EA3"/>
    <w:rsid w:val="002E7163"/>
    <w:rsid w:val="00303B02"/>
    <w:rsid w:val="00310D62"/>
    <w:rsid w:val="00331CE6"/>
    <w:rsid w:val="00336CA1"/>
    <w:rsid w:val="0033746E"/>
    <w:rsid w:val="00346972"/>
    <w:rsid w:val="003472D4"/>
    <w:rsid w:val="0036553F"/>
    <w:rsid w:val="003708AA"/>
    <w:rsid w:val="00370E77"/>
    <w:rsid w:val="003719B0"/>
    <w:rsid w:val="00371D7B"/>
    <w:rsid w:val="0037524C"/>
    <w:rsid w:val="00377F58"/>
    <w:rsid w:val="00381035"/>
    <w:rsid w:val="00390088"/>
    <w:rsid w:val="003A3E59"/>
    <w:rsid w:val="003C0F8E"/>
    <w:rsid w:val="003C2F7C"/>
    <w:rsid w:val="003C377E"/>
    <w:rsid w:val="003E02BA"/>
    <w:rsid w:val="003E09E7"/>
    <w:rsid w:val="003E1DBB"/>
    <w:rsid w:val="003E37A9"/>
    <w:rsid w:val="003F0C61"/>
    <w:rsid w:val="003F2AED"/>
    <w:rsid w:val="003F38D5"/>
    <w:rsid w:val="00407D30"/>
    <w:rsid w:val="00413710"/>
    <w:rsid w:val="00420677"/>
    <w:rsid w:val="00426D3B"/>
    <w:rsid w:val="00431399"/>
    <w:rsid w:val="00431C19"/>
    <w:rsid w:val="004641C6"/>
    <w:rsid w:val="0046511E"/>
    <w:rsid w:val="00471746"/>
    <w:rsid w:val="004725DD"/>
    <w:rsid w:val="00492112"/>
    <w:rsid w:val="00492CB3"/>
    <w:rsid w:val="004968F8"/>
    <w:rsid w:val="004A6C3D"/>
    <w:rsid w:val="004A6DBE"/>
    <w:rsid w:val="004B5A7B"/>
    <w:rsid w:val="004C1E04"/>
    <w:rsid w:val="004C4001"/>
    <w:rsid w:val="004D0909"/>
    <w:rsid w:val="004D3169"/>
    <w:rsid w:val="005000F9"/>
    <w:rsid w:val="00522E97"/>
    <w:rsid w:val="0052404E"/>
    <w:rsid w:val="00550E85"/>
    <w:rsid w:val="00554122"/>
    <w:rsid w:val="00563E7F"/>
    <w:rsid w:val="0056417B"/>
    <w:rsid w:val="00591F0C"/>
    <w:rsid w:val="005A0B27"/>
    <w:rsid w:val="005A1A31"/>
    <w:rsid w:val="005A2126"/>
    <w:rsid w:val="005B12E7"/>
    <w:rsid w:val="005B1373"/>
    <w:rsid w:val="005B1AF9"/>
    <w:rsid w:val="005B3088"/>
    <w:rsid w:val="005C3015"/>
    <w:rsid w:val="005C3895"/>
    <w:rsid w:val="005C3D44"/>
    <w:rsid w:val="005D0139"/>
    <w:rsid w:val="005D3FF0"/>
    <w:rsid w:val="005E0B4A"/>
    <w:rsid w:val="005F1679"/>
    <w:rsid w:val="005F3E6A"/>
    <w:rsid w:val="006175AA"/>
    <w:rsid w:val="006313A3"/>
    <w:rsid w:val="00632AF3"/>
    <w:rsid w:val="0063601A"/>
    <w:rsid w:val="0063717C"/>
    <w:rsid w:val="00644161"/>
    <w:rsid w:val="006441DC"/>
    <w:rsid w:val="0065090D"/>
    <w:rsid w:val="0065424F"/>
    <w:rsid w:val="006749C5"/>
    <w:rsid w:val="00676718"/>
    <w:rsid w:val="00681DAD"/>
    <w:rsid w:val="00696BEE"/>
    <w:rsid w:val="006A2C58"/>
    <w:rsid w:val="006A5846"/>
    <w:rsid w:val="006B589C"/>
    <w:rsid w:val="006C1CDE"/>
    <w:rsid w:val="006F501A"/>
    <w:rsid w:val="006F7B61"/>
    <w:rsid w:val="00700447"/>
    <w:rsid w:val="00701A93"/>
    <w:rsid w:val="0070356D"/>
    <w:rsid w:val="00703B43"/>
    <w:rsid w:val="00710171"/>
    <w:rsid w:val="0072203D"/>
    <w:rsid w:val="00722474"/>
    <w:rsid w:val="007233FD"/>
    <w:rsid w:val="007268AA"/>
    <w:rsid w:val="00747C13"/>
    <w:rsid w:val="00754406"/>
    <w:rsid w:val="007623CF"/>
    <w:rsid w:val="00762605"/>
    <w:rsid w:val="007652D1"/>
    <w:rsid w:val="00766543"/>
    <w:rsid w:val="00767C38"/>
    <w:rsid w:val="007859E2"/>
    <w:rsid w:val="00791D93"/>
    <w:rsid w:val="00796106"/>
    <w:rsid w:val="0079795F"/>
    <w:rsid w:val="007A313A"/>
    <w:rsid w:val="007B15E8"/>
    <w:rsid w:val="007B39CC"/>
    <w:rsid w:val="007C1B8D"/>
    <w:rsid w:val="007F119B"/>
    <w:rsid w:val="00811ABD"/>
    <w:rsid w:val="0081273B"/>
    <w:rsid w:val="00821D20"/>
    <w:rsid w:val="008273B1"/>
    <w:rsid w:val="00836842"/>
    <w:rsid w:val="00851413"/>
    <w:rsid w:val="00854713"/>
    <w:rsid w:val="008618A9"/>
    <w:rsid w:val="008704C6"/>
    <w:rsid w:val="00880B37"/>
    <w:rsid w:val="008A2862"/>
    <w:rsid w:val="008B3E32"/>
    <w:rsid w:val="008C77FA"/>
    <w:rsid w:val="008C7AEC"/>
    <w:rsid w:val="008D336E"/>
    <w:rsid w:val="008D3A11"/>
    <w:rsid w:val="008D6E7A"/>
    <w:rsid w:val="008E089D"/>
    <w:rsid w:val="008E08E6"/>
    <w:rsid w:val="008E2640"/>
    <w:rsid w:val="008F04B3"/>
    <w:rsid w:val="008F05B6"/>
    <w:rsid w:val="008F41B7"/>
    <w:rsid w:val="008F4B43"/>
    <w:rsid w:val="00900F23"/>
    <w:rsid w:val="00904BC8"/>
    <w:rsid w:val="00916C2D"/>
    <w:rsid w:val="00921AC2"/>
    <w:rsid w:val="00932AF9"/>
    <w:rsid w:val="0093713E"/>
    <w:rsid w:val="00937452"/>
    <w:rsid w:val="00944691"/>
    <w:rsid w:val="009531EF"/>
    <w:rsid w:val="00955426"/>
    <w:rsid w:val="00955EE1"/>
    <w:rsid w:val="00964225"/>
    <w:rsid w:val="00965644"/>
    <w:rsid w:val="00965BB7"/>
    <w:rsid w:val="00975B96"/>
    <w:rsid w:val="0097783F"/>
    <w:rsid w:val="00987EA0"/>
    <w:rsid w:val="00992860"/>
    <w:rsid w:val="009B327E"/>
    <w:rsid w:val="009E425B"/>
    <w:rsid w:val="009E4B77"/>
    <w:rsid w:val="009E549D"/>
    <w:rsid w:val="00A20BAF"/>
    <w:rsid w:val="00A25547"/>
    <w:rsid w:val="00A33731"/>
    <w:rsid w:val="00A40C08"/>
    <w:rsid w:val="00A447AB"/>
    <w:rsid w:val="00A636A2"/>
    <w:rsid w:val="00A75636"/>
    <w:rsid w:val="00A76F94"/>
    <w:rsid w:val="00A8408B"/>
    <w:rsid w:val="00A84D75"/>
    <w:rsid w:val="00A86FA3"/>
    <w:rsid w:val="00AA1678"/>
    <w:rsid w:val="00AA2B1B"/>
    <w:rsid w:val="00AA313E"/>
    <w:rsid w:val="00AB15B8"/>
    <w:rsid w:val="00AB20A5"/>
    <w:rsid w:val="00AC0EBC"/>
    <w:rsid w:val="00AC1DF2"/>
    <w:rsid w:val="00AD08A1"/>
    <w:rsid w:val="00AD4AEF"/>
    <w:rsid w:val="00AF01C0"/>
    <w:rsid w:val="00AF201E"/>
    <w:rsid w:val="00B17268"/>
    <w:rsid w:val="00B21B69"/>
    <w:rsid w:val="00B22800"/>
    <w:rsid w:val="00B329A5"/>
    <w:rsid w:val="00B34BF4"/>
    <w:rsid w:val="00B40C52"/>
    <w:rsid w:val="00B53537"/>
    <w:rsid w:val="00B60BCC"/>
    <w:rsid w:val="00B635ED"/>
    <w:rsid w:val="00B77AD1"/>
    <w:rsid w:val="00B92394"/>
    <w:rsid w:val="00B94F4B"/>
    <w:rsid w:val="00BA41E5"/>
    <w:rsid w:val="00BB225D"/>
    <w:rsid w:val="00BC5CBC"/>
    <w:rsid w:val="00BD335A"/>
    <w:rsid w:val="00BD3F9A"/>
    <w:rsid w:val="00BE4236"/>
    <w:rsid w:val="00BE6728"/>
    <w:rsid w:val="00C021C5"/>
    <w:rsid w:val="00C02D26"/>
    <w:rsid w:val="00C04611"/>
    <w:rsid w:val="00C12CC9"/>
    <w:rsid w:val="00C14EC1"/>
    <w:rsid w:val="00C22A29"/>
    <w:rsid w:val="00C35FE8"/>
    <w:rsid w:val="00C53CB7"/>
    <w:rsid w:val="00C64B1A"/>
    <w:rsid w:val="00C66061"/>
    <w:rsid w:val="00C703A3"/>
    <w:rsid w:val="00C86367"/>
    <w:rsid w:val="00C92CA7"/>
    <w:rsid w:val="00C931A7"/>
    <w:rsid w:val="00CA0B72"/>
    <w:rsid w:val="00CB090B"/>
    <w:rsid w:val="00CB6275"/>
    <w:rsid w:val="00CC2C91"/>
    <w:rsid w:val="00CC6BD6"/>
    <w:rsid w:val="00CD721C"/>
    <w:rsid w:val="00CE091E"/>
    <w:rsid w:val="00CF26B3"/>
    <w:rsid w:val="00CF75AC"/>
    <w:rsid w:val="00D40618"/>
    <w:rsid w:val="00D465A5"/>
    <w:rsid w:val="00D5122F"/>
    <w:rsid w:val="00D579F0"/>
    <w:rsid w:val="00D60A14"/>
    <w:rsid w:val="00D6175C"/>
    <w:rsid w:val="00D76A90"/>
    <w:rsid w:val="00DC778A"/>
    <w:rsid w:val="00DD09F2"/>
    <w:rsid w:val="00DE2EDC"/>
    <w:rsid w:val="00DE57A5"/>
    <w:rsid w:val="00DF507C"/>
    <w:rsid w:val="00DF541B"/>
    <w:rsid w:val="00E24498"/>
    <w:rsid w:val="00E4223C"/>
    <w:rsid w:val="00E54F6F"/>
    <w:rsid w:val="00E607E5"/>
    <w:rsid w:val="00E60AA4"/>
    <w:rsid w:val="00E61CD7"/>
    <w:rsid w:val="00E65D78"/>
    <w:rsid w:val="00E66BAC"/>
    <w:rsid w:val="00E71ABF"/>
    <w:rsid w:val="00E729CA"/>
    <w:rsid w:val="00E775EF"/>
    <w:rsid w:val="00E87EC0"/>
    <w:rsid w:val="00EA04BC"/>
    <w:rsid w:val="00EA2139"/>
    <w:rsid w:val="00EA6AB4"/>
    <w:rsid w:val="00EB0DA9"/>
    <w:rsid w:val="00EB17AB"/>
    <w:rsid w:val="00EC77E4"/>
    <w:rsid w:val="00EF5D0A"/>
    <w:rsid w:val="00EF6BCB"/>
    <w:rsid w:val="00EF7024"/>
    <w:rsid w:val="00EF78D8"/>
    <w:rsid w:val="00F10007"/>
    <w:rsid w:val="00F14025"/>
    <w:rsid w:val="00F17CF8"/>
    <w:rsid w:val="00F21D1F"/>
    <w:rsid w:val="00F317EB"/>
    <w:rsid w:val="00F4553B"/>
    <w:rsid w:val="00F5211E"/>
    <w:rsid w:val="00F616B0"/>
    <w:rsid w:val="00F61EE3"/>
    <w:rsid w:val="00F72DB1"/>
    <w:rsid w:val="00F76B07"/>
    <w:rsid w:val="00F77B61"/>
    <w:rsid w:val="00F841E8"/>
    <w:rsid w:val="00F85C57"/>
    <w:rsid w:val="00F933D3"/>
    <w:rsid w:val="00F979DE"/>
    <w:rsid w:val="00FB3AB9"/>
    <w:rsid w:val="00FB431C"/>
    <w:rsid w:val="00FB57C4"/>
    <w:rsid w:val="00FC6CEE"/>
    <w:rsid w:val="00FC76E1"/>
    <w:rsid w:val="00FD4588"/>
    <w:rsid w:val="00FD55CE"/>
    <w:rsid w:val="00FE50C8"/>
    <w:rsid w:val="00FF4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6361EAF-E219-4B0C-BC43-BBC2DBF4E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4469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11A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811A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semiHidden/>
    <w:rsid w:val="0063601A"/>
    <w:rPr>
      <w:sz w:val="18"/>
      <w:szCs w:val="18"/>
    </w:rPr>
  </w:style>
  <w:style w:type="table" w:styleId="a6">
    <w:name w:val="Table Grid"/>
    <w:basedOn w:val="a1"/>
    <w:rsid w:val="00CC6BD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D76A90"/>
    <w:rPr>
      <w:color w:val="0000FF"/>
      <w:u w:val="single"/>
    </w:rPr>
  </w:style>
  <w:style w:type="character" w:customStyle="1" w:styleId="a8">
    <w:name w:val="已访问的超链接"/>
    <w:rsid w:val="00D76A90"/>
    <w:rPr>
      <w:color w:val="800080"/>
      <w:u w:val="single"/>
    </w:rPr>
  </w:style>
  <w:style w:type="paragraph" w:styleId="a9">
    <w:name w:val="List Paragraph"/>
    <w:basedOn w:val="a"/>
    <w:qFormat/>
    <w:rsid w:val="00A20BAF"/>
    <w:pPr>
      <w:ind w:firstLineChars="200" w:firstLine="420"/>
    </w:pPr>
    <w:rPr>
      <w:rFonts w:ascii="Calibri" w:hAnsi="Calibri"/>
      <w:szCs w:val="22"/>
    </w:rPr>
  </w:style>
  <w:style w:type="table" w:styleId="1">
    <w:name w:val="Table Simple 1"/>
    <w:basedOn w:val="a1"/>
    <w:rsid w:val="00C14EC1"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3D effects 3"/>
    <w:basedOn w:val="a1"/>
    <w:rsid w:val="00C14EC1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0">
    <w:name w:val="Table Classic 1"/>
    <w:basedOn w:val="a1"/>
    <w:rsid w:val="00C14EC1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3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65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44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6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4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84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0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2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6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hf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140C55-18BF-40EC-8577-40740F794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hf</Template>
  <TotalTime>1</TotalTime>
  <Pages>9</Pages>
  <Words>447</Words>
  <Characters>2550</Characters>
  <Application>Microsoft Office Word</Application>
  <DocSecurity>0</DocSecurity>
  <Lines>21</Lines>
  <Paragraphs>5</Paragraphs>
  <ScaleCrop>false</ScaleCrop>
  <Company>zhengbang</Company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HXJF-</dc:title>
  <dc:subject/>
  <dc:creator>hxjf</dc:creator>
  <cp:keywords/>
  <cp:lastModifiedBy>hxjf</cp:lastModifiedBy>
  <cp:revision>13</cp:revision>
  <cp:lastPrinted>2018-05-03T11:29:00Z</cp:lastPrinted>
  <dcterms:created xsi:type="dcterms:W3CDTF">2018-05-03T12:11:00Z</dcterms:created>
  <dcterms:modified xsi:type="dcterms:W3CDTF">2018-05-04T01:35:00Z</dcterms:modified>
</cp:coreProperties>
</file>